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VKFohneLinien"/>
        <w:tblW w:w="9072" w:type="dxa"/>
        <w:tblLook w:val="04A0" w:firstRow="1" w:lastRow="0" w:firstColumn="1" w:lastColumn="0" w:noHBand="0" w:noVBand="1"/>
      </w:tblPr>
      <w:tblGrid>
        <w:gridCol w:w="397"/>
        <w:gridCol w:w="8675"/>
      </w:tblGrid>
      <w:tr w:rsidR="00745C84" w14:paraId="3C86F82D" w14:textId="77777777" w:rsidTr="00DA1B73">
        <w:trPr>
          <w:trHeight w:val="227"/>
        </w:trPr>
        <w:tc>
          <w:tcPr>
            <w:tcW w:w="397" w:type="dxa"/>
            <w:tcBorders>
              <w:top w:val="single" w:sz="36" w:space="0" w:color="auto"/>
            </w:tcBorders>
          </w:tcPr>
          <w:p w14:paraId="171F3E2A" w14:textId="77777777" w:rsidR="00745C84" w:rsidRDefault="00745C84" w:rsidP="00DA1B73">
            <w:pPr>
              <w:pStyle w:val="Benutzerangaben"/>
            </w:pPr>
          </w:p>
        </w:tc>
        <w:tc>
          <w:tcPr>
            <w:tcW w:w="8675" w:type="dxa"/>
          </w:tcPr>
          <w:p w14:paraId="24A08124" w14:textId="77777777" w:rsidR="00745C84" w:rsidRDefault="00745C84" w:rsidP="0035039B">
            <w:pPr>
              <w:pStyle w:val="Benutzerangaben"/>
              <w:jc w:val="right"/>
            </w:pPr>
          </w:p>
        </w:tc>
      </w:tr>
      <w:tr w:rsidR="00745C84" w:rsidRPr="00F870A9" w14:paraId="741FEE78" w14:textId="77777777" w:rsidTr="007728A3">
        <w:trPr>
          <w:trHeight w:val="454"/>
        </w:trPr>
        <w:tc>
          <w:tcPr>
            <w:tcW w:w="9072" w:type="dxa"/>
            <w:gridSpan w:val="2"/>
          </w:tcPr>
          <w:p w14:paraId="20EBB5BC" w14:textId="77777777" w:rsidR="001B221A" w:rsidRPr="008D5368" w:rsidRDefault="00745C84" w:rsidP="00DA1B73">
            <w:pPr>
              <w:pStyle w:val="Titel"/>
              <w:rPr>
                <w:sz w:val="28"/>
                <w:szCs w:val="28"/>
              </w:rPr>
            </w:pPr>
            <w:r w:rsidRPr="008D5368">
              <w:rPr>
                <w:sz w:val="28"/>
                <w:szCs w:val="28"/>
              </w:rPr>
              <w:t>Übereinstimmungserklärung</w:t>
            </w:r>
          </w:p>
          <w:p w14:paraId="0DA7A98B" w14:textId="77777777" w:rsidR="00745C84" w:rsidRPr="001B221A" w:rsidRDefault="001B221A" w:rsidP="001B221A">
            <w:pPr>
              <w:rPr>
                <w:sz w:val="18"/>
                <w:szCs w:val="18"/>
              </w:rPr>
            </w:pPr>
            <w:r w:rsidRPr="001B221A">
              <w:rPr>
                <w:sz w:val="18"/>
                <w:szCs w:val="18"/>
              </w:rPr>
              <w:t>Gemäss Brandschutzrichtlinie 11-15 «Qualitätssicherung im Brandschutz», 4.1.3 lit e</w:t>
            </w:r>
          </w:p>
        </w:tc>
      </w:tr>
      <w:tr w:rsidR="00745C84" w:rsidRPr="00F870A9" w14:paraId="5D20B757" w14:textId="77777777" w:rsidTr="00DA1B73">
        <w:trPr>
          <w:trHeight w:val="284"/>
        </w:trPr>
        <w:tc>
          <w:tcPr>
            <w:tcW w:w="9072" w:type="dxa"/>
            <w:gridSpan w:val="2"/>
          </w:tcPr>
          <w:p w14:paraId="080C5B8C" w14:textId="77777777" w:rsidR="00745C84" w:rsidRDefault="00745C84" w:rsidP="0035039B">
            <w:pPr>
              <w:pStyle w:val="Benutzerangaben"/>
            </w:pPr>
          </w:p>
        </w:tc>
      </w:tr>
      <w:tr w:rsidR="0035039B" w:rsidRPr="00F870A9" w14:paraId="1B7A9C26" w14:textId="77777777" w:rsidTr="00DA1B73">
        <w:trPr>
          <w:trHeight w:val="284"/>
        </w:trPr>
        <w:tc>
          <w:tcPr>
            <w:tcW w:w="9072" w:type="dxa"/>
            <w:gridSpan w:val="2"/>
          </w:tcPr>
          <w:p w14:paraId="4B266842" w14:textId="77777777" w:rsidR="0035039B" w:rsidRDefault="00092ADA" w:rsidP="0035039B">
            <w:pPr>
              <w:pStyle w:val="Benutzerangaben"/>
            </w:pPr>
            <w:r>
              <w:t>Version 2.1</w:t>
            </w:r>
          </w:p>
        </w:tc>
      </w:tr>
    </w:tbl>
    <w:p w14:paraId="49C50E0F" w14:textId="77777777" w:rsidR="00B83AF0" w:rsidRDefault="00B83AF0" w:rsidP="002A025B">
      <w:pPr>
        <w:pStyle w:val="Benutzerangaben"/>
      </w:pPr>
    </w:p>
    <w:p w14:paraId="27B92E64" w14:textId="77777777" w:rsidR="00B83AF0" w:rsidRPr="008D5368" w:rsidRDefault="0035039B" w:rsidP="002A025B">
      <w:pPr>
        <w:rPr>
          <w:sz w:val="20"/>
          <w:szCs w:val="20"/>
        </w:rPr>
      </w:pPr>
      <w:r w:rsidRPr="008D5368">
        <w:rPr>
          <w:sz w:val="20"/>
          <w:szCs w:val="20"/>
        </w:rPr>
        <w:t>Mit der Unterzeichnung dieser Übereinstimmungserklärung bescheinigt die/der QS-Verantwortliche Brandschutz vor Bezug der Baute bzw. Inbetriebnahme der Anlage der Eigentümerschaft sowie der Brandschutzbehörde die ordnungsgemässe Umsetzung aller ihr/ihm durch die Brandschutzvorschriften auferlegten Qualitätssicherungsmassnahmen.</w:t>
      </w:r>
    </w:p>
    <w:p w14:paraId="06357D1C" w14:textId="77777777" w:rsidR="00B83AF0" w:rsidRDefault="00B83AF0" w:rsidP="00B83AF0">
      <w:pPr>
        <w:pStyle w:val="Betreff-TitelimText"/>
      </w:pPr>
      <w:r>
        <w:t>Objektangaben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4"/>
      </w:tblGrid>
      <w:tr w:rsidR="00745C84" w14:paraId="3F4097AF" w14:textId="77777777" w:rsidTr="00745C84">
        <w:tc>
          <w:tcPr>
            <w:tcW w:w="2547" w:type="dxa"/>
            <w:tcBorders>
              <w:bottom w:val="single" w:sz="4" w:space="0" w:color="7F7F7F" w:themeColor="text2"/>
            </w:tcBorders>
          </w:tcPr>
          <w:p w14:paraId="4D0D5949" w14:textId="77777777" w:rsidR="00745C84" w:rsidRDefault="00745C84" w:rsidP="00745C84">
            <w:pPr>
              <w:ind w:left="-108"/>
            </w:pPr>
            <w:r>
              <w:t>Bauvorhaben/-objekt</w:t>
            </w:r>
          </w:p>
        </w:tc>
        <w:sdt>
          <w:sdtPr>
            <w:id w:val="2017492240"/>
            <w:placeholder>
              <w:docPart w:val="3E007E6CE58848D59F3340972827B428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bottom w:val="single" w:sz="4" w:space="0" w:color="7F7F7F" w:themeColor="text2"/>
                </w:tcBorders>
              </w:tcPr>
              <w:p w14:paraId="1427359E" w14:textId="77777777" w:rsidR="00745C84" w:rsidRDefault="002549E3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3BFCC966" w14:textId="77777777" w:rsidTr="00745C84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2C07F1A3" w14:textId="77777777" w:rsidR="00745C84" w:rsidRDefault="00745C84" w:rsidP="00745C84">
            <w:pPr>
              <w:ind w:left="-108"/>
            </w:pPr>
            <w:r>
              <w:t>Objektadresse</w:t>
            </w:r>
          </w:p>
        </w:tc>
        <w:sdt>
          <w:sdtPr>
            <w:id w:val="1060056938"/>
            <w:placeholder>
              <w:docPart w:val="BC2AD91BF2F14CA9B80872D783F590D6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47CDC49E" w14:textId="77777777" w:rsidR="00745C84" w:rsidRDefault="0035039B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1302C244" w14:textId="77777777" w:rsidTr="00745C84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BC72C63" w14:textId="77777777" w:rsidR="00745C84" w:rsidRDefault="00792A33" w:rsidP="00745C84">
            <w:pPr>
              <w:ind w:left="-108"/>
            </w:pPr>
            <w:r>
              <w:t>Gemeinde</w:t>
            </w:r>
          </w:p>
        </w:tc>
        <w:sdt>
          <w:sdtPr>
            <w:id w:val="1103219726"/>
            <w:placeholder>
              <w:docPart w:val="9A5F90AC349D409FBF9209D5DD7BA405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52FEC61A" w14:textId="77777777" w:rsidR="00745C84" w:rsidRDefault="0035039B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273E5EE1" w14:textId="77777777" w:rsidTr="00745C84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BE376FA" w14:textId="77777777" w:rsidR="00745C84" w:rsidRDefault="00792A33" w:rsidP="00745C84">
            <w:pPr>
              <w:ind w:left="-108"/>
            </w:pPr>
            <w:r>
              <w:t>Eigentümer</w:t>
            </w:r>
          </w:p>
        </w:tc>
        <w:sdt>
          <w:sdtPr>
            <w:id w:val="156732802"/>
            <w:placeholder>
              <w:docPart w:val="A0A2ACFC4CC64EFEA22EF36487619734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10585194" w14:textId="77777777" w:rsidR="00745C84" w:rsidRDefault="0035039B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08CCBFD4" w14:textId="77777777" w:rsidTr="00745C84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1ECA957D" w14:textId="77777777" w:rsidR="00745C84" w:rsidRDefault="002A493E" w:rsidP="00710FC4">
            <w:pPr>
              <w:ind w:left="-108"/>
            </w:pPr>
            <w:r>
              <w:t>Parzellennummer</w:t>
            </w:r>
          </w:p>
        </w:tc>
        <w:sdt>
          <w:sdtPr>
            <w:id w:val="-694001592"/>
            <w:placeholder>
              <w:docPart w:val="5613477122384198BB4727034F0BFF54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5CD59548" w14:textId="77777777" w:rsidR="00745C84" w:rsidRDefault="0035039B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D43C05" w14:paraId="6AAFAE96" w14:textId="77777777" w:rsidTr="00745C84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31E7E53C" w14:textId="77777777" w:rsidR="00D43C05" w:rsidRDefault="00D43C05" w:rsidP="00710FC4">
            <w:pPr>
              <w:ind w:left="-108"/>
            </w:pPr>
            <w:r>
              <w:t>Bauverfügung</w:t>
            </w:r>
          </w:p>
        </w:tc>
        <w:sdt>
          <w:sdtPr>
            <w:id w:val="-1223745053"/>
            <w:placeholder>
              <w:docPart w:val="CB7436249EFA45E8A7078DB7E2501628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2851F1A2" w14:textId="77777777" w:rsidR="00D43C05" w:rsidRDefault="00D43C05" w:rsidP="00B83AF0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206FAC" w14:paraId="47C4AA91" w14:textId="77777777" w:rsidTr="00745C84">
        <w:sdt>
          <w:sdtPr>
            <w:id w:val="239999815"/>
            <w:placeholder>
              <w:docPart w:val="0C2B365D534B45CCA12EC193294ADAA8"/>
            </w:placeholder>
            <w:showingPlcHdr/>
            <w:text/>
          </w:sdtPr>
          <w:sdtEndPr/>
          <w:sdtContent>
            <w:tc>
              <w:tcPr>
                <w:tcW w:w="254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70C9AF6B" w14:textId="77777777" w:rsidR="00206FAC" w:rsidRDefault="00D43C05" w:rsidP="00D73A76">
                <w:pPr>
                  <w:ind w:left="-108"/>
                </w:pPr>
                <w:r w:rsidRPr="00D454FF">
                  <w:rPr>
                    <w:rStyle w:val="Platzhaltertext"/>
                    <w:vanish/>
                  </w:rPr>
                  <w:t>Zusätzlicher Text</w:t>
                </w:r>
              </w:p>
            </w:tc>
          </w:sdtContent>
        </w:sdt>
        <w:tc>
          <w:tcPr>
            <w:tcW w:w="651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045B908A" w14:textId="77777777" w:rsidR="00206FAC" w:rsidRDefault="00206FAC" w:rsidP="00B83AF0"/>
        </w:tc>
      </w:tr>
    </w:tbl>
    <w:p w14:paraId="5ED04B80" w14:textId="77777777" w:rsidR="002A025B" w:rsidRDefault="002A025B" w:rsidP="007728A3">
      <w:pPr>
        <w:pStyle w:val="Benutzerangaben"/>
      </w:pPr>
    </w:p>
    <w:p w14:paraId="77ED4AA2" w14:textId="77777777" w:rsidR="00B83AF0" w:rsidRDefault="00B83AF0" w:rsidP="00B83AF0">
      <w:pPr>
        <w:pStyle w:val="Betreff-TitelimText"/>
      </w:pPr>
      <w:r>
        <w:t>QS-Verantwortliche</w:t>
      </w:r>
      <w:r w:rsidR="007728A3">
        <w:t>/</w:t>
      </w:r>
      <w:r>
        <w:t>r Brandschutz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4"/>
      </w:tblGrid>
      <w:tr w:rsidR="00745C84" w14:paraId="7F6420F5" w14:textId="77777777" w:rsidTr="00DA1B73">
        <w:tc>
          <w:tcPr>
            <w:tcW w:w="2547" w:type="dxa"/>
            <w:tcBorders>
              <w:bottom w:val="single" w:sz="4" w:space="0" w:color="7F7F7F" w:themeColor="text2"/>
            </w:tcBorders>
          </w:tcPr>
          <w:p w14:paraId="65552096" w14:textId="77777777" w:rsidR="00745C84" w:rsidRDefault="00745C84" w:rsidP="00745C84">
            <w:pPr>
              <w:ind w:left="-108"/>
            </w:pPr>
            <w:r>
              <w:t>Vorname/Name</w:t>
            </w:r>
          </w:p>
        </w:tc>
        <w:sdt>
          <w:sdtPr>
            <w:id w:val="9655514"/>
            <w:placeholder>
              <w:docPart w:val="FBC6A33961464D1D967A33BB57C5B9C4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bottom w:val="single" w:sz="4" w:space="0" w:color="7F7F7F" w:themeColor="text2"/>
                </w:tcBorders>
              </w:tcPr>
              <w:p w14:paraId="0DCFFE86" w14:textId="77777777" w:rsidR="00745C84" w:rsidRDefault="00BC37E5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44FE4525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3F5165BE" w14:textId="77777777" w:rsidR="00745C84" w:rsidRDefault="00745C84" w:rsidP="00745C84">
            <w:pPr>
              <w:ind w:left="-108"/>
            </w:pPr>
            <w:r>
              <w:t>Unternehmen</w:t>
            </w:r>
            <w:r w:rsidRPr="002A025B">
              <w:rPr>
                <w:rStyle w:val="Endnotenzeichen"/>
              </w:rPr>
              <w:endnoteReference w:customMarkFollows="1" w:id="2"/>
              <w:sym w:font="Symbol" w:char="F02A"/>
            </w:r>
          </w:p>
        </w:tc>
        <w:sdt>
          <w:sdtPr>
            <w:id w:val="1864694"/>
            <w:placeholder>
              <w:docPart w:val="2BD55966118E498F8A347C9E07CF9F2A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30B904EA" w14:textId="77777777" w:rsidR="00745C84" w:rsidRDefault="00BC37E5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56DA284A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9AF88DC" w14:textId="77777777" w:rsidR="00745C84" w:rsidRDefault="00745C84" w:rsidP="00745C84">
            <w:pPr>
              <w:ind w:left="-108"/>
            </w:pPr>
            <w:r>
              <w:t>Adresse</w:t>
            </w:r>
          </w:p>
        </w:tc>
        <w:sdt>
          <w:sdtPr>
            <w:id w:val="-1842073571"/>
            <w:placeholder>
              <w:docPart w:val="A99C76C5E38A424B94A72A29156FE32E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0E2259C2" w14:textId="77777777" w:rsidR="00745C84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5FAA2675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0A487D4C" w14:textId="77777777" w:rsidR="00745C84" w:rsidRDefault="00745C84" w:rsidP="00163B1F">
            <w:pPr>
              <w:ind w:left="-108"/>
            </w:pPr>
            <w:r>
              <w:t>PLZ/Ort</w:t>
            </w:r>
          </w:p>
        </w:tc>
        <w:sdt>
          <w:sdtPr>
            <w:id w:val="-1600243425"/>
            <w:placeholder>
              <w:docPart w:val="8C03D805CB2F472586215CDD5AE01E82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19FB7AFE" w14:textId="77777777" w:rsidR="00745C84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0C5B80" w14:paraId="62378591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1D923B96" w14:textId="77777777" w:rsidR="000C5B80" w:rsidRDefault="000C5B80" w:rsidP="00163B1F">
            <w:pPr>
              <w:ind w:left="-108"/>
            </w:pPr>
            <w:r>
              <w:t>Telefon</w:t>
            </w:r>
          </w:p>
        </w:tc>
        <w:sdt>
          <w:sdtPr>
            <w:id w:val="-496501505"/>
            <w:placeholder>
              <w:docPart w:val="0C38244D2478493984F715DC844ED1A9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0E049E3F" w14:textId="77777777" w:rsidR="000C5B80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0C5B80" w14:paraId="38EE8A71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070BEBBD" w14:textId="77777777" w:rsidR="000C5B80" w:rsidRDefault="00924122" w:rsidP="00163B1F">
            <w:pPr>
              <w:ind w:left="-108"/>
            </w:pPr>
            <w:r>
              <w:t>E-Mail</w:t>
            </w:r>
          </w:p>
        </w:tc>
        <w:sdt>
          <w:sdtPr>
            <w:id w:val="-1752338798"/>
            <w:placeholder>
              <w:docPart w:val="FCEA9BEF3C4846E8B3B32714753FA91C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F5F5FE3" w14:textId="77777777" w:rsidR="000C5B80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45C84" w14:paraId="1CCC1172" w14:textId="77777777" w:rsidTr="00DA1B73"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3241D802" w14:textId="77777777" w:rsidR="00745C84" w:rsidRDefault="007728A3" w:rsidP="007728A3">
            <w:pPr>
              <w:ind w:left="-108"/>
            </w:pPr>
            <w:r>
              <w:t>Datum</w:t>
            </w:r>
          </w:p>
        </w:tc>
        <w:sdt>
          <w:sdtPr>
            <w:id w:val="1514570073"/>
            <w:placeholder>
              <w:docPart w:val="8B44A31CDB23469AB0DEB9DF3C0E3B3E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23089F18" w14:textId="77777777" w:rsidR="00745C84" w:rsidRDefault="0035039B" w:rsidP="00DA1B73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  <w:tr w:rsidR="007728A3" w14:paraId="132FFDAA" w14:textId="77777777" w:rsidTr="00D73A76">
        <w:trPr>
          <w:trHeight w:val="567"/>
        </w:trPr>
        <w:tc>
          <w:tcPr>
            <w:tcW w:w="254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5BC5FEF4" w14:textId="77777777" w:rsidR="007728A3" w:rsidRDefault="007728A3" w:rsidP="00421186">
            <w:pPr>
              <w:ind w:left="-108"/>
            </w:pPr>
            <w:r>
              <w:t>Unterschrift</w:t>
            </w:r>
          </w:p>
        </w:tc>
        <w:tc>
          <w:tcPr>
            <w:tcW w:w="651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55D2CDDA" w14:textId="77777777" w:rsidR="007728A3" w:rsidRDefault="007728A3" w:rsidP="00DA1B73"/>
        </w:tc>
      </w:tr>
    </w:tbl>
    <w:p w14:paraId="33231197" w14:textId="77777777" w:rsidR="00B83AF0" w:rsidRDefault="00B83AF0" w:rsidP="007728A3">
      <w:pPr>
        <w:pStyle w:val="Benutzerangaben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4"/>
      </w:tblGrid>
      <w:tr w:rsidR="00745C84" w14:paraId="16341E34" w14:textId="77777777" w:rsidTr="00DA1B73">
        <w:tc>
          <w:tcPr>
            <w:tcW w:w="2547" w:type="dxa"/>
            <w:tcBorders>
              <w:bottom w:val="single" w:sz="4" w:space="0" w:color="7F7F7F" w:themeColor="text2"/>
            </w:tcBorders>
          </w:tcPr>
          <w:p w14:paraId="6366957C" w14:textId="77777777" w:rsidR="00745C84" w:rsidRDefault="00745C84" w:rsidP="00163B1F">
            <w:pPr>
              <w:ind w:left="-108"/>
            </w:pPr>
            <w:r>
              <w:t>Bemerkungen</w:t>
            </w:r>
          </w:p>
        </w:tc>
        <w:sdt>
          <w:sdtPr>
            <w:id w:val="-894123499"/>
            <w:placeholder>
              <w:docPart w:val="63FEBF1ADAAC4DC39191F8C49EFD3452"/>
            </w:placeholder>
            <w:showingPlcHdr/>
            <w:text/>
          </w:sdtPr>
          <w:sdtEndPr/>
          <w:sdtContent>
            <w:tc>
              <w:tcPr>
                <w:tcW w:w="6514" w:type="dxa"/>
                <w:tcBorders>
                  <w:bottom w:val="single" w:sz="4" w:space="0" w:color="7F7F7F" w:themeColor="text2"/>
                </w:tcBorders>
              </w:tcPr>
              <w:p w14:paraId="7181A8C2" w14:textId="77777777" w:rsidR="00745C84" w:rsidRDefault="001973A1" w:rsidP="001973A1">
                <w:r w:rsidRPr="00D454FF">
                  <w:rPr>
                    <w:rStyle w:val="Platzhaltertext"/>
                    <w:vanish/>
                  </w:rPr>
                  <w:t>Klicken Sie hier, um Text einzugeben.</w:t>
                </w:r>
              </w:p>
            </w:tc>
          </w:sdtContent>
        </w:sdt>
      </w:tr>
    </w:tbl>
    <w:p w14:paraId="687770F4" w14:textId="77777777" w:rsidR="00745C84" w:rsidRDefault="00745C84" w:rsidP="007728A3">
      <w:pPr>
        <w:pStyle w:val="Benutzerangaben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4"/>
      </w:tblGrid>
      <w:tr w:rsidR="00745C84" w14:paraId="727A4380" w14:textId="77777777" w:rsidTr="00DA1B73">
        <w:tc>
          <w:tcPr>
            <w:tcW w:w="2547" w:type="dxa"/>
            <w:tcBorders>
              <w:bottom w:val="single" w:sz="4" w:space="0" w:color="7F7F7F" w:themeColor="text2"/>
            </w:tcBorders>
          </w:tcPr>
          <w:p w14:paraId="49352618" w14:textId="77777777" w:rsidR="00745C84" w:rsidRDefault="00745C84" w:rsidP="00163B1F">
            <w:pPr>
              <w:ind w:left="-108"/>
            </w:pPr>
            <w:r>
              <w:t>Beilagen</w:t>
            </w:r>
          </w:p>
        </w:tc>
        <w:sdt>
          <w:sdtPr>
            <w:rPr>
              <w:sz w:val="16"/>
              <w:szCs w:val="16"/>
            </w:rPr>
            <w:id w:val="-1971736923"/>
            <w:placeholder>
              <w:docPart w:val="75D120779B52434BA4B82A3DEE491D8F"/>
            </w:placeholder>
            <w:text/>
          </w:sdtPr>
          <w:sdtEndPr/>
          <w:sdtContent>
            <w:tc>
              <w:tcPr>
                <w:tcW w:w="6514" w:type="dxa"/>
                <w:tcBorders>
                  <w:bottom w:val="single" w:sz="4" w:space="0" w:color="7F7F7F" w:themeColor="text2"/>
                </w:tcBorders>
              </w:tcPr>
              <w:p w14:paraId="17033E50" w14:textId="77777777" w:rsidR="00745C84" w:rsidRPr="008D5368" w:rsidRDefault="005628A5" w:rsidP="00DA1B73">
                <w:pPr>
                  <w:rPr>
                    <w:sz w:val="16"/>
                    <w:szCs w:val="16"/>
                  </w:rPr>
                </w:pPr>
                <w:r w:rsidRPr="008D5368">
                  <w:rPr>
                    <w:sz w:val="16"/>
                    <w:szCs w:val="16"/>
                  </w:rPr>
                  <w:t>.</w:t>
                </w:r>
              </w:p>
            </w:tc>
          </w:sdtContent>
        </w:sdt>
      </w:tr>
    </w:tbl>
    <w:p w14:paraId="577C676E" w14:textId="77777777" w:rsidR="000C5B80" w:rsidRPr="008D5368" w:rsidRDefault="008D5368" w:rsidP="007728A3">
      <w:pPr>
        <w:pStyle w:val="Benutzerangaben"/>
        <w:rPr>
          <w:color w:val="FF0000"/>
          <w:szCs w:val="16"/>
        </w:rPr>
      </w:pPr>
      <w:r w:rsidRPr="008D5368">
        <w:rPr>
          <w:color w:val="FF0000"/>
          <w:szCs w:val="16"/>
        </w:rPr>
        <w:t xml:space="preserve">Der Übereinstimmungserklärung zugrunde liegenden Dokumentationen sind vorzuweisen und der Übereinstimmungserklärung </w:t>
      </w:r>
      <w:r w:rsidRPr="008D5368">
        <w:rPr>
          <w:color w:val="FF0000"/>
          <w:szCs w:val="16"/>
        </w:rPr>
        <w:br/>
        <w:t>beizulegen.</w:t>
      </w:r>
      <w:r w:rsidR="002A493E">
        <w:rPr>
          <w:color w:val="FF0000"/>
          <w:szCs w:val="16"/>
        </w:rPr>
        <w:t xml:space="preserve"> Unvollständige Übereinstimmungserklärungen werden unbearbeitet retourniert. </w:t>
      </w:r>
    </w:p>
    <w:p w14:paraId="5A98D062" w14:textId="77777777" w:rsidR="008D5368" w:rsidRDefault="008D5368" w:rsidP="007728A3">
      <w:pPr>
        <w:pStyle w:val="Benutzerangaben"/>
      </w:pPr>
    </w:p>
    <w:p w14:paraId="337F2F3F" w14:textId="77777777" w:rsidR="0035039B" w:rsidRDefault="0035039B" w:rsidP="000C5B80">
      <w:pPr>
        <w:pStyle w:val="KeinLeerraum"/>
      </w:pPr>
      <w:r>
        <w:t>Verteiler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5039B" w14:paraId="2433C13B" w14:textId="77777777" w:rsidTr="0035039B">
        <w:tc>
          <w:tcPr>
            <w:tcW w:w="3024" w:type="dxa"/>
          </w:tcPr>
          <w:p w14:paraId="31445017" w14:textId="77777777" w:rsidR="0035039B" w:rsidRDefault="0045553E" w:rsidP="0035039B">
            <w:sdt>
              <w:sdtPr>
                <w:id w:val="-1713724721"/>
                <w:lock w:val="sdt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2E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39B">
              <w:t xml:space="preserve"> Eigentümerschaft</w:t>
            </w:r>
          </w:p>
          <w:p w14:paraId="24C151C8" w14:textId="77777777" w:rsidR="0035039B" w:rsidRPr="0035039B" w:rsidRDefault="0045553E" w:rsidP="0035039B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1547258130"/>
                <w:lock w:val="sdt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2E1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35039B">
              <w:rPr>
                <w:rFonts w:cstheme="majorHAnsi"/>
              </w:rPr>
              <w:t xml:space="preserve"> Brandschutzbehörde</w:t>
            </w:r>
            <w:r w:rsidR="00DE33BF">
              <w:rPr>
                <w:rFonts w:cstheme="majorHAnsi"/>
              </w:rPr>
              <w:t>**</w:t>
            </w:r>
          </w:p>
        </w:tc>
        <w:tc>
          <w:tcPr>
            <w:tcW w:w="3024" w:type="dxa"/>
          </w:tcPr>
          <w:p w14:paraId="276B2DD0" w14:textId="77777777" w:rsidR="007728A3" w:rsidRDefault="0045553E" w:rsidP="0035039B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93929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AF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8A3">
              <w:rPr>
                <w:rFonts w:cstheme="majorHAnsi"/>
              </w:rPr>
              <w:t xml:space="preserve"> Bauherrschaft</w:t>
            </w:r>
          </w:p>
          <w:p w14:paraId="55C95B54" w14:textId="77777777" w:rsidR="0035039B" w:rsidRDefault="0045553E" w:rsidP="007728A3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40356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A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5039B">
              <w:rPr>
                <w:rFonts w:cstheme="majorHAnsi"/>
              </w:rPr>
              <w:t xml:space="preserve"> Gesamtleiter</w:t>
            </w:r>
          </w:p>
        </w:tc>
        <w:tc>
          <w:tcPr>
            <w:tcW w:w="3024" w:type="dxa"/>
          </w:tcPr>
          <w:p w14:paraId="28C18C65" w14:textId="77777777" w:rsidR="0035039B" w:rsidRPr="0035039B" w:rsidRDefault="0045553E" w:rsidP="00421186">
            <w:pPr>
              <w:ind w:left="223" w:hanging="223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170686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9B" w:rsidRPr="00D454FF">
                  <w:rPr>
                    <w:rFonts w:ascii="MS Gothic" w:eastAsia="MS Gothic" w:hAnsi="MS Gothic" w:cstheme="majorHAnsi" w:hint="eastAsia"/>
                    <w:vanish/>
                  </w:rPr>
                  <w:t>☐</w:t>
                </w:r>
              </w:sdtContent>
            </w:sdt>
            <w:r w:rsidR="0035039B">
              <w:rPr>
                <w:rFonts w:cstheme="majorHAnsi"/>
              </w:rPr>
              <w:t xml:space="preserve"> </w:t>
            </w:r>
            <w:sdt>
              <w:sdtPr>
                <w:id w:val="28223715"/>
                <w:placeholder>
                  <w:docPart w:val="A53F4CA425944493B4FD3085EDF35DFA"/>
                </w:placeholder>
                <w:showingPlcHdr/>
                <w:text/>
              </w:sdtPr>
              <w:sdtEndPr/>
              <w:sdtContent>
                <w:r w:rsidR="001E4AC0" w:rsidRPr="00D454FF">
                  <w:rPr>
                    <w:rStyle w:val="Platzhaltertext"/>
                    <w:vanish/>
                  </w:rPr>
                  <w:t>Klicken Sie hier, um Text einzugeben.</w:t>
                </w:r>
              </w:sdtContent>
            </w:sdt>
          </w:p>
        </w:tc>
      </w:tr>
    </w:tbl>
    <w:p w14:paraId="7088B34C" w14:textId="77777777" w:rsidR="007728A3" w:rsidRDefault="007728A3" w:rsidP="008D5368">
      <w:pPr>
        <w:pStyle w:val="Benutzerangaben"/>
      </w:pPr>
    </w:p>
    <w:sectPr w:rsidR="007728A3" w:rsidSect="008D536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09" w:right="1134" w:bottom="1276" w:left="1134" w:header="79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BE78B" w14:textId="77777777" w:rsidR="0045553E" w:rsidRDefault="0045553E" w:rsidP="00860F07">
      <w:pPr>
        <w:spacing w:after="0" w:line="240" w:lineRule="auto"/>
      </w:pPr>
      <w:r>
        <w:separator/>
      </w:r>
    </w:p>
  </w:endnote>
  <w:endnote w:type="continuationSeparator" w:id="0">
    <w:p w14:paraId="74A0F8EE" w14:textId="77777777" w:rsidR="0045553E" w:rsidRDefault="0045553E" w:rsidP="00860F07">
      <w:pPr>
        <w:spacing w:after="0" w:line="240" w:lineRule="auto"/>
      </w:pPr>
      <w:r>
        <w:continuationSeparator/>
      </w:r>
    </w:p>
  </w:endnote>
  <w:endnote w:type="continuationNotice" w:id="1">
    <w:p w14:paraId="245FFE8B" w14:textId="77777777" w:rsidR="0045553E" w:rsidRDefault="0045553E">
      <w:pPr>
        <w:spacing w:after="0" w:line="240" w:lineRule="auto"/>
      </w:pPr>
    </w:p>
  </w:endnote>
  <w:endnote w:id="2">
    <w:p w14:paraId="2287EBDB" w14:textId="77777777" w:rsidR="00745C84" w:rsidRDefault="00745C84" w:rsidP="00745C84">
      <w:pPr>
        <w:pStyle w:val="Endnotentext"/>
        <w:ind w:left="142" w:hanging="142"/>
      </w:pPr>
      <w:r w:rsidRPr="002A025B">
        <w:rPr>
          <w:rStyle w:val="Endnotenzeichen"/>
        </w:rPr>
        <w:sym w:font="Symbol" w:char="F02A"/>
      </w:r>
      <w:r>
        <w:t xml:space="preserve"> </w:t>
      </w:r>
      <w:r w:rsidR="00351A61">
        <w:tab/>
      </w:r>
      <w:r>
        <w:t xml:space="preserve">Dient der Adressangabe. Die Unterzeichnung der Übereinstimmungserklärung hat durch </w:t>
      </w:r>
      <w:r w:rsidR="007728A3">
        <w:t>die/</w:t>
      </w:r>
      <w:proofErr w:type="gramStart"/>
      <w:r>
        <w:t>den QS-Verantwortliche</w:t>
      </w:r>
      <w:proofErr w:type="gramEnd"/>
      <w:r w:rsidR="007728A3">
        <w:t>/</w:t>
      </w:r>
      <w:r>
        <w:t>n Brandschutz persönlich zu erfolgen.</w:t>
      </w:r>
    </w:p>
    <w:p w14:paraId="536FE6BB" w14:textId="77777777" w:rsidR="00DE33BF" w:rsidRDefault="00DE33BF" w:rsidP="00745C84">
      <w:pPr>
        <w:pStyle w:val="Endnotentext"/>
        <w:ind w:left="142" w:hanging="142"/>
      </w:pPr>
    </w:p>
    <w:p w14:paraId="06F37A4A" w14:textId="77777777" w:rsidR="00DE33BF" w:rsidRDefault="00DE33BF" w:rsidP="00745C84">
      <w:pPr>
        <w:pStyle w:val="Endnotentext"/>
        <w:ind w:left="142" w:hanging="142"/>
      </w:pPr>
      <w:r>
        <w:t xml:space="preserve">**Zuständige Brandschutzbehörde: </w:t>
      </w:r>
    </w:p>
    <w:p w14:paraId="45A72101" w14:textId="77777777" w:rsidR="008D5368" w:rsidRDefault="00DE33BF" w:rsidP="008D5368">
      <w:pPr>
        <w:pStyle w:val="Endnotentext"/>
        <w:ind w:left="142" w:hanging="142"/>
      </w:pPr>
      <w:r>
        <w:t xml:space="preserve">Hanspeter Koch, </w:t>
      </w:r>
      <w:r w:rsidR="002549E3">
        <w:t>Brandschutz</w:t>
      </w:r>
      <w:r>
        <w:t xml:space="preserve"> | Riedtalstrasse 22 | 4800 Zofingen | 062 746 20 21 | </w:t>
      </w:r>
      <w:hyperlink r:id="rId1" w:history="1">
        <w:r w:rsidRPr="00C42D6E">
          <w:rPr>
            <w:rStyle w:val="Hyperlink"/>
          </w:rPr>
          <w:t>info@kfk.ch</w:t>
        </w:r>
      </w:hyperlink>
      <w:r>
        <w:t xml:space="preserve"> | </w:t>
      </w:r>
      <w:hyperlink r:id="rId2" w:history="1">
        <w:r w:rsidRPr="00C42D6E">
          <w:rPr>
            <w:rStyle w:val="Hyperlink"/>
          </w:rPr>
          <w:t>www.kfk.ch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C422E" w14:textId="77777777" w:rsidR="005D70D8" w:rsidRDefault="00CB12E4">
    <w:pPr>
      <w:pStyle w:val="Fu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69FF5A02" wp14:editId="042CE95A">
          <wp:simplePos x="0" y="0"/>
          <wp:positionH relativeFrom="column">
            <wp:posOffset>-1086043</wp:posOffset>
          </wp:positionH>
          <wp:positionV relativeFrom="paragraph">
            <wp:posOffset>-305435</wp:posOffset>
          </wp:positionV>
          <wp:extent cx="7577206" cy="794385"/>
          <wp:effectExtent l="0" t="0" r="5080" b="5715"/>
          <wp:wrapNone/>
          <wp:docPr id="824515482" name="Grafik 824515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KF_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206" cy="794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70D8">
      <w:ptab w:relativeTo="margin" w:alignment="right" w:leader="none"/>
    </w:r>
    <w:r w:rsidR="005D70D8" w:rsidRPr="005D70D8">
      <w:rPr>
        <w:bCs/>
      </w:rPr>
      <w:fldChar w:fldCharType="begin"/>
    </w:r>
    <w:r w:rsidR="005D70D8" w:rsidRPr="005D70D8">
      <w:rPr>
        <w:bCs/>
      </w:rPr>
      <w:instrText>PAGE  \* Arabic  \* MERGEFORMAT</w:instrText>
    </w:r>
    <w:r w:rsidR="005D70D8" w:rsidRPr="005D70D8">
      <w:rPr>
        <w:bCs/>
      </w:rPr>
      <w:fldChar w:fldCharType="separate"/>
    </w:r>
    <w:r w:rsidR="00D454FF" w:rsidRPr="00D454FF">
      <w:rPr>
        <w:bCs/>
        <w:noProof/>
        <w:lang w:val="de-DE"/>
      </w:rPr>
      <w:t>2</w:t>
    </w:r>
    <w:r w:rsidR="005D70D8" w:rsidRPr="005D70D8">
      <w:rPr>
        <w:bCs/>
      </w:rPr>
      <w:fldChar w:fldCharType="end"/>
    </w:r>
    <w:r w:rsidR="005D70D8" w:rsidRPr="005D70D8">
      <w:rPr>
        <w:bCs/>
      </w:rPr>
      <w:t>/</w:t>
    </w:r>
    <w:r w:rsidR="005D70D8" w:rsidRPr="005D70D8">
      <w:rPr>
        <w:bCs/>
      </w:rPr>
      <w:fldChar w:fldCharType="begin"/>
    </w:r>
    <w:r w:rsidR="008C3CF5">
      <w:rPr>
        <w:bCs/>
      </w:rPr>
      <w:instrText>Section</w:instrText>
    </w:r>
    <w:r w:rsidR="005D70D8" w:rsidRPr="005D70D8">
      <w:rPr>
        <w:bCs/>
      </w:rPr>
      <w:instrText>PAGES  \* Arabic  \* MERGEFORMAT</w:instrText>
    </w:r>
    <w:r w:rsidR="005D70D8" w:rsidRPr="005D70D8">
      <w:rPr>
        <w:bCs/>
      </w:rPr>
      <w:fldChar w:fldCharType="separate"/>
    </w:r>
    <w:r w:rsidR="005D70D8" w:rsidRPr="005D70D8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39A1E" w14:textId="77777777" w:rsidR="005D70D8" w:rsidRPr="009820EC" w:rsidRDefault="00092ADA" w:rsidP="00092ADA">
    <w:pPr>
      <w:pStyle w:val="Fuzeile"/>
      <w:suppressAutoHyphens/>
      <w:rPr>
        <w:color w:val="7E868C" w:themeColor="accent1"/>
      </w:rPr>
    </w:pPr>
    <w:r w:rsidRPr="00092ADA">
      <w:rPr>
        <w:color w:val="7E868C" w:themeColor="accent1"/>
      </w:rPr>
      <w:t>Bitte die ausgefüllte und unterschriebene Übereinstimmungserklärung an die entsprechenden Stellen gemäss der Rubrik "Verteiler" versenden.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D4758" w14:textId="77777777" w:rsidR="0045553E" w:rsidRDefault="0045553E" w:rsidP="00860F07">
      <w:pPr>
        <w:spacing w:after="0" w:line="240" w:lineRule="auto"/>
      </w:pPr>
      <w:r>
        <w:separator/>
      </w:r>
    </w:p>
  </w:footnote>
  <w:footnote w:type="continuationSeparator" w:id="0">
    <w:p w14:paraId="1120D6CB" w14:textId="77777777" w:rsidR="0045553E" w:rsidRDefault="0045553E" w:rsidP="00860F07">
      <w:pPr>
        <w:spacing w:after="0" w:line="240" w:lineRule="auto"/>
      </w:pPr>
      <w:r>
        <w:continuationSeparator/>
      </w:r>
    </w:p>
  </w:footnote>
  <w:footnote w:type="continuationNotice" w:id="1">
    <w:p w14:paraId="3B398437" w14:textId="77777777" w:rsidR="0045553E" w:rsidRDefault="004555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A3591" w14:textId="77777777" w:rsidR="00CB12E4" w:rsidRDefault="00CB12E4">
    <w:pPr>
      <w:pStyle w:val="Kopfzeile"/>
    </w:pPr>
    <w:r>
      <w:rPr>
        <w:noProof/>
        <w:lang w:eastAsia="de-CH"/>
      </w:rPr>
      <w:drawing>
        <wp:inline distT="0" distB="0" distL="0" distR="0" wp14:anchorId="2B65A031" wp14:editId="74BF4D24">
          <wp:extent cx="657720" cy="581760"/>
          <wp:effectExtent l="0" t="0" r="9525" b="8890"/>
          <wp:docPr id="1286778097" name="Grafik 12867780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eieick_Kopfze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6" t="48437" r="77203" b="11018"/>
                  <a:stretch/>
                </pic:blipFill>
                <pic:spPr bwMode="auto">
                  <a:xfrm>
                    <a:off x="0" y="0"/>
                    <a:ext cx="657720" cy="581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1VKFohneLinien"/>
      <w:tblW w:w="0" w:type="auto"/>
      <w:tblLook w:val="04A0" w:firstRow="1" w:lastRow="0" w:firstColumn="1" w:lastColumn="0" w:noHBand="0" w:noVBand="1"/>
    </w:tblPr>
    <w:tblGrid>
      <w:gridCol w:w="4271"/>
      <w:gridCol w:w="5227"/>
    </w:tblGrid>
    <w:tr w:rsidR="009820EC" w14:paraId="6F03C94E" w14:textId="77777777" w:rsidTr="008D5368">
      <w:trPr>
        <w:trHeight w:val="762"/>
      </w:trPr>
      <w:tc>
        <w:tcPr>
          <w:tcW w:w="4271" w:type="dxa"/>
        </w:tcPr>
        <w:p w14:paraId="6A6CBDA6" w14:textId="77777777" w:rsidR="009820EC" w:rsidRDefault="009820EC" w:rsidP="009820EC">
          <w:pPr>
            <w:pStyle w:val="Kopfzeile"/>
          </w:pPr>
          <w:bookmarkStart w:id="0" w:name="_Hlk532548607"/>
          <w:r>
            <w:rPr>
              <w:noProof/>
              <w:lang w:eastAsia="de-CH"/>
            </w:rPr>
            <w:drawing>
              <wp:inline distT="0" distB="0" distL="0" distR="0" wp14:anchorId="4A00E761" wp14:editId="1FB94B3B">
                <wp:extent cx="657720" cy="581760"/>
                <wp:effectExtent l="0" t="0" r="9525" b="8890"/>
                <wp:docPr id="587266150" name="Grafik 587266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Dreieick_Kopfzeile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076" t="48437" r="77203" b="11018"/>
                        <a:stretch/>
                      </pic:blipFill>
                      <pic:spPr bwMode="auto">
                        <a:xfrm>
                          <a:off x="0" y="0"/>
                          <a:ext cx="657720" cy="581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7" w:type="dxa"/>
        </w:tcPr>
        <w:p w14:paraId="68B47BF1" w14:textId="77777777" w:rsidR="009820EC" w:rsidRDefault="008D5368" w:rsidP="008D5368">
          <w:pPr>
            <w:pStyle w:val="Kopfzeile"/>
            <w:tabs>
              <w:tab w:val="clear" w:pos="4513"/>
              <w:tab w:val="center" w:pos="4514"/>
            </w:tabs>
            <w:jc w:val="right"/>
          </w:pPr>
          <w:r>
            <w:rPr>
              <w:color w:val="7E868C" w:themeColor="accent1"/>
            </w:rPr>
            <w:t xml:space="preserve"> </w:t>
          </w:r>
          <w:r w:rsidR="009820EC" w:rsidRPr="002560E2">
            <w:rPr>
              <w:color w:val="7E868C" w:themeColor="accent1"/>
            </w:rPr>
            <w:t xml:space="preserve">Vereinigung Kantonaler </w:t>
          </w:r>
          <w:r w:rsidR="009820EC">
            <w:rPr>
              <w:color w:val="7E868C" w:themeColor="accent1"/>
            </w:rPr>
            <w:t>Feuerversicherungen</w:t>
          </w:r>
          <w:r w:rsidR="009820EC" w:rsidRPr="002560E2">
            <w:rPr>
              <w:color w:val="7E868C" w:themeColor="accent1"/>
            </w:rPr>
            <w:t xml:space="preserve"> VK</w:t>
          </w:r>
          <w:r w:rsidR="009820EC">
            <w:rPr>
              <w:color w:val="7E868C" w:themeColor="accent1"/>
            </w:rPr>
            <w:t>F</w:t>
          </w:r>
        </w:p>
      </w:tc>
    </w:tr>
    <w:bookmarkEnd w:id="0"/>
  </w:tbl>
  <w:p w14:paraId="7F4E9FBB" w14:textId="77777777" w:rsidR="005D70D8" w:rsidRDefault="005D70D8" w:rsidP="008D53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C061B"/>
    <w:multiLevelType w:val="multilevel"/>
    <w:tmpl w:val="8D4639A0"/>
    <w:numStyleLink w:val="ListefrProtokoll"/>
  </w:abstractNum>
  <w:abstractNum w:abstractNumId="1" w15:restartNumberingAfterBreak="0">
    <w:nsid w:val="03492655"/>
    <w:multiLevelType w:val="multilevel"/>
    <w:tmpl w:val="A46C46A4"/>
    <w:numStyleLink w:val="1VKFNummern3EbenenAltN"/>
  </w:abstractNum>
  <w:abstractNum w:abstractNumId="2" w15:restartNumberingAfterBreak="0">
    <w:nsid w:val="0B503A50"/>
    <w:multiLevelType w:val="multilevel"/>
    <w:tmpl w:val="08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1CF53A1"/>
    <w:multiLevelType w:val="multilevel"/>
    <w:tmpl w:val="F0C2F1F8"/>
    <w:styleLink w:val="2VKFAufzhlungen3EbenenAltA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27A18D8"/>
    <w:multiLevelType w:val="multilevel"/>
    <w:tmpl w:val="8D4639A0"/>
    <w:styleLink w:val="ListefrProtokoll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E43FA1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E40A9F"/>
    <w:multiLevelType w:val="multilevel"/>
    <w:tmpl w:val="A46C46A4"/>
    <w:numStyleLink w:val="1VKFNummern3EbenenAltN"/>
  </w:abstractNum>
  <w:abstractNum w:abstractNumId="7" w15:restartNumberingAfterBreak="0">
    <w:nsid w:val="25AD1E6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CA0CB2"/>
    <w:multiLevelType w:val="multilevel"/>
    <w:tmpl w:val="F0C2F1F8"/>
    <w:numStyleLink w:val="2VKFAufzhlungen3EbenenAltA"/>
  </w:abstractNum>
  <w:abstractNum w:abstractNumId="9" w15:restartNumberingAfterBreak="0">
    <w:nsid w:val="2B82688F"/>
    <w:multiLevelType w:val="multilevel"/>
    <w:tmpl w:val="A46C46A4"/>
    <w:styleLink w:val="1VKFNummern3Ebene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DF5231"/>
    <w:multiLevelType w:val="multilevel"/>
    <w:tmpl w:val="A46C46A4"/>
    <w:numStyleLink w:val="1VKFNummern3EbenenAltN"/>
  </w:abstractNum>
  <w:abstractNum w:abstractNumId="11" w15:restartNumberingAfterBreak="0">
    <w:nsid w:val="2D945541"/>
    <w:multiLevelType w:val="multilevel"/>
    <w:tmpl w:val="A46C46A4"/>
    <w:numStyleLink w:val="1VKFNummern3EbenenAltN"/>
  </w:abstractNum>
  <w:abstractNum w:abstractNumId="12" w15:restartNumberingAfterBreak="0">
    <w:nsid w:val="330921F1"/>
    <w:multiLevelType w:val="multilevel"/>
    <w:tmpl w:val="8D4639A0"/>
    <w:numStyleLink w:val="ListefrProtokoll"/>
  </w:abstractNum>
  <w:abstractNum w:abstractNumId="13" w15:restartNumberingAfterBreak="0">
    <w:nsid w:val="34875C4D"/>
    <w:multiLevelType w:val="multilevel"/>
    <w:tmpl w:val="98241D34"/>
    <w:numStyleLink w:val="3VKFNummernAufzhlung3EbenenAltS"/>
  </w:abstractNum>
  <w:abstractNum w:abstractNumId="14" w15:restartNumberingAfterBreak="0">
    <w:nsid w:val="37724776"/>
    <w:multiLevelType w:val="multilevel"/>
    <w:tmpl w:val="F0C2F1F8"/>
    <w:numStyleLink w:val="2VKFAufzhlungen3EbenenAltA"/>
  </w:abstractNum>
  <w:abstractNum w:abstractNumId="15" w15:restartNumberingAfterBreak="0">
    <w:nsid w:val="3BB1472F"/>
    <w:multiLevelType w:val="multilevel"/>
    <w:tmpl w:val="98241D34"/>
    <w:styleLink w:val="3VKFNummernAufzhlung3EbenenAltS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E91F74"/>
    <w:multiLevelType w:val="multilevel"/>
    <w:tmpl w:val="F0C2F1F8"/>
    <w:numStyleLink w:val="2VKFAufzhlungen3EbenenAltA"/>
  </w:abstractNum>
  <w:abstractNum w:abstractNumId="17" w15:restartNumberingAfterBreak="0">
    <w:nsid w:val="40A54203"/>
    <w:multiLevelType w:val="multilevel"/>
    <w:tmpl w:val="B1CEB994"/>
    <w:numStyleLink w:val="4VKFNummernABC2EbenenAltB"/>
  </w:abstractNum>
  <w:abstractNum w:abstractNumId="18" w15:restartNumberingAfterBreak="0">
    <w:nsid w:val="40E962A2"/>
    <w:multiLevelType w:val="multilevel"/>
    <w:tmpl w:val="F0C2F1F8"/>
    <w:numStyleLink w:val="2VKFAufzhlungen3EbenenAltA"/>
  </w:abstractNum>
  <w:abstractNum w:abstractNumId="19" w15:restartNumberingAfterBreak="0">
    <w:nsid w:val="421F5D3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6B4871"/>
    <w:multiLevelType w:val="multilevel"/>
    <w:tmpl w:val="B1CEB994"/>
    <w:styleLink w:val="4VKFNummernABC2EbenenAltB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E1B1B94"/>
    <w:multiLevelType w:val="multilevel"/>
    <w:tmpl w:val="B1CEB994"/>
    <w:numStyleLink w:val="4VKFNummernABC2EbenenAltB"/>
  </w:abstractNum>
  <w:abstractNum w:abstractNumId="22" w15:restartNumberingAfterBreak="0">
    <w:nsid w:val="4FDD19C0"/>
    <w:multiLevelType w:val="hybridMultilevel"/>
    <w:tmpl w:val="16562C6C"/>
    <w:lvl w:ilvl="0" w:tplc="A8A201DC">
      <w:start w:val="1"/>
      <w:numFmt w:val="decimal"/>
      <w:pStyle w:val="Nummerierunglinks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067C5"/>
    <w:multiLevelType w:val="multilevel"/>
    <w:tmpl w:val="B1CEB994"/>
    <w:numStyleLink w:val="4VKFNummernABC2EbenenAltB"/>
  </w:abstractNum>
  <w:abstractNum w:abstractNumId="24" w15:restartNumberingAfterBreak="0">
    <w:nsid w:val="5191601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C47E4F"/>
    <w:multiLevelType w:val="multilevel"/>
    <w:tmpl w:val="8D4639A0"/>
    <w:numStyleLink w:val="ListefrProtokoll"/>
  </w:abstractNum>
  <w:abstractNum w:abstractNumId="26" w15:restartNumberingAfterBreak="0">
    <w:nsid w:val="67AC7D2B"/>
    <w:multiLevelType w:val="multilevel"/>
    <w:tmpl w:val="98241D34"/>
    <w:numStyleLink w:val="3VKFNummernAufzhlung3EbenenAltS"/>
  </w:abstractNum>
  <w:abstractNum w:abstractNumId="27" w15:restartNumberingAfterBreak="0">
    <w:nsid w:val="736E0FA0"/>
    <w:multiLevelType w:val="hybridMultilevel"/>
    <w:tmpl w:val="4A1EE944"/>
    <w:lvl w:ilvl="0" w:tplc="EE781474">
      <w:start w:val="1"/>
      <w:numFmt w:val="upperLetter"/>
      <w:pStyle w:val="ABClinksbndig"/>
      <w:lvlText w:val="%1."/>
      <w:lvlJc w:val="left"/>
      <w:pPr>
        <w:ind w:left="14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20" w:hanging="360"/>
      </w:pPr>
    </w:lvl>
    <w:lvl w:ilvl="2" w:tplc="0807001B" w:tentative="1">
      <w:start w:val="1"/>
      <w:numFmt w:val="lowerRoman"/>
      <w:lvlText w:val="%3."/>
      <w:lvlJc w:val="right"/>
      <w:pPr>
        <w:ind w:left="2840" w:hanging="180"/>
      </w:pPr>
    </w:lvl>
    <w:lvl w:ilvl="3" w:tplc="0807000F" w:tentative="1">
      <w:start w:val="1"/>
      <w:numFmt w:val="decimal"/>
      <w:lvlText w:val="%4."/>
      <w:lvlJc w:val="left"/>
      <w:pPr>
        <w:ind w:left="3560" w:hanging="360"/>
      </w:pPr>
    </w:lvl>
    <w:lvl w:ilvl="4" w:tplc="08070019" w:tentative="1">
      <w:start w:val="1"/>
      <w:numFmt w:val="lowerLetter"/>
      <w:lvlText w:val="%5."/>
      <w:lvlJc w:val="left"/>
      <w:pPr>
        <w:ind w:left="4280" w:hanging="360"/>
      </w:pPr>
    </w:lvl>
    <w:lvl w:ilvl="5" w:tplc="0807001B" w:tentative="1">
      <w:start w:val="1"/>
      <w:numFmt w:val="lowerRoman"/>
      <w:lvlText w:val="%6."/>
      <w:lvlJc w:val="right"/>
      <w:pPr>
        <w:ind w:left="5000" w:hanging="180"/>
      </w:pPr>
    </w:lvl>
    <w:lvl w:ilvl="6" w:tplc="0807000F" w:tentative="1">
      <w:start w:val="1"/>
      <w:numFmt w:val="decimal"/>
      <w:lvlText w:val="%7."/>
      <w:lvlJc w:val="left"/>
      <w:pPr>
        <w:ind w:left="5720" w:hanging="360"/>
      </w:pPr>
    </w:lvl>
    <w:lvl w:ilvl="7" w:tplc="08070019" w:tentative="1">
      <w:start w:val="1"/>
      <w:numFmt w:val="lowerLetter"/>
      <w:lvlText w:val="%8."/>
      <w:lvlJc w:val="left"/>
      <w:pPr>
        <w:ind w:left="6440" w:hanging="360"/>
      </w:pPr>
    </w:lvl>
    <w:lvl w:ilvl="8" w:tplc="080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8" w15:restartNumberingAfterBreak="0">
    <w:nsid w:val="743868BD"/>
    <w:multiLevelType w:val="multilevel"/>
    <w:tmpl w:val="A46C46A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6A2267"/>
    <w:multiLevelType w:val="multilevel"/>
    <w:tmpl w:val="A46C46A4"/>
    <w:numStyleLink w:val="1VKFNummern3EbenenAltN"/>
  </w:abstractNum>
  <w:abstractNum w:abstractNumId="30" w15:restartNumberingAfterBreak="0">
    <w:nsid w:val="77026323"/>
    <w:multiLevelType w:val="hybridMultilevel"/>
    <w:tmpl w:val="A20E871E"/>
    <w:lvl w:ilvl="0" w:tplc="126E5834">
      <w:start w:val="1"/>
      <w:numFmt w:val="bullet"/>
      <w:pStyle w:val="-StrichAufzhlunglink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F76E7"/>
    <w:multiLevelType w:val="multilevel"/>
    <w:tmpl w:val="A46C46A4"/>
    <w:numStyleLink w:val="1VKFNummern3EbenenAltN"/>
  </w:abstractNum>
  <w:num w:numId="1" w16cid:durableId="1144546181">
    <w:abstractNumId w:val="30"/>
  </w:num>
  <w:num w:numId="2" w16cid:durableId="1665819340">
    <w:abstractNumId w:val="22"/>
  </w:num>
  <w:num w:numId="3" w16cid:durableId="1619290503">
    <w:abstractNumId w:val="5"/>
  </w:num>
  <w:num w:numId="4" w16cid:durableId="661085974">
    <w:abstractNumId w:val="7"/>
  </w:num>
  <w:num w:numId="5" w16cid:durableId="1022392555">
    <w:abstractNumId w:val="9"/>
  </w:num>
  <w:num w:numId="6" w16cid:durableId="862330686">
    <w:abstractNumId w:val="1"/>
  </w:num>
  <w:num w:numId="7" w16cid:durableId="2048096134">
    <w:abstractNumId w:val="24"/>
  </w:num>
  <w:num w:numId="8" w16cid:durableId="2068913829">
    <w:abstractNumId w:val="6"/>
  </w:num>
  <w:num w:numId="9" w16cid:durableId="180051764">
    <w:abstractNumId w:val="31"/>
  </w:num>
  <w:num w:numId="10" w16cid:durableId="1568221888">
    <w:abstractNumId w:val="11"/>
  </w:num>
  <w:num w:numId="11" w16cid:durableId="483394539">
    <w:abstractNumId w:val="10"/>
  </w:num>
  <w:num w:numId="12" w16cid:durableId="1386830799">
    <w:abstractNumId w:val="2"/>
  </w:num>
  <w:num w:numId="13" w16cid:durableId="967079485">
    <w:abstractNumId w:val="3"/>
  </w:num>
  <w:num w:numId="14" w16cid:durableId="1643382592">
    <w:abstractNumId w:val="14"/>
  </w:num>
  <w:num w:numId="15" w16cid:durableId="759180142">
    <w:abstractNumId w:val="16"/>
  </w:num>
  <w:num w:numId="16" w16cid:durableId="1427389075">
    <w:abstractNumId w:val="8"/>
  </w:num>
  <w:num w:numId="17" w16cid:durableId="48001743">
    <w:abstractNumId w:val="18"/>
  </w:num>
  <w:num w:numId="18" w16cid:durableId="2135367588">
    <w:abstractNumId w:val="13"/>
  </w:num>
  <w:num w:numId="19" w16cid:durableId="2110194039">
    <w:abstractNumId w:val="15"/>
  </w:num>
  <w:num w:numId="20" w16cid:durableId="554389131">
    <w:abstractNumId w:val="19"/>
  </w:num>
  <w:num w:numId="21" w16cid:durableId="510492532">
    <w:abstractNumId w:val="26"/>
  </w:num>
  <w:num w:numId="22" w16cid:durableId="452023430">
    <w:abstractNumId w:val="27"/>
  </w:num>
  <w:num w:numId="23" w16cid:durableId="1233009726">
    <w:abstractNumId w:val="20"/>
  </w:num>
  <w:num w:numId="24" w16cid:durableId="1503934385">
    <w:abstractNumId w:val="23"/>
  </w:num>
  <w:num w:numId="25" w16cid:durableId="310840061">
    <w:abstractNumId w:val="21"/>
  </w:num>
  <w:num w:numId="26" w16cid:durableId="1608539210">
    <w:abstractNumId w:val="17"/>
  </w:num>
  <w:num w:numId="27" w16cid:durableId="599218888">
    <w:abstractNumId w:val="29"/>
  </w:num>
  <w:num w:numId="28" w16cid:durableId="224951939">
    <w:abstractNumId w:val="4"/>
  </w:num>
  <w:num w:numId="29" w16cid:durableId="1917855385">
    <w:abstractNumId w:val="0"/>
  </w:num>
  <w:num w:numId="30" w16cid:durableId="953559900">
    <w:abstractNumId w:val="28"/>
  </w:num>
  <w:num w:numId="31" w16cid:durableId="1253050218">
    <w:abstractNumId w:val="25"/>
  </w:num>
  <w:num w:numId="32" w16cid:durableId="4708251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pq5xUJqoMixjVYMjxyyMOF+lxYf4jbWxXo+lnNqCl4fjDlZpcmK6Nkknt5s3Jl9Z/ikPVvUyEVCvN1qcaWycmw==" w:salt="1RqLxy+hKLjJrXkrC0O6/g=="/>
  <w:defaultTabStop w:val="708"/>
  <w:autoHyphenation/>
  <w:consecutiveHyphenLimit w:val="2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3E"/>
    <w:rsid w:val="00022C5B"/>
    <w:rsid w:val="00085CC2"/>
    <w:rsid w:val="00092ADA"/>
    <w:rsid w:val="000A22E1"/>
    <w:rsid w:val="000A66B2"/>
    <w:rsid w:val="000B43EA"/>
    <w:rsid w:val="000C5B80"/>
    <w:rsid w:val="000C7EAD"/>
    <w:rsid w:val="00106CAA"/>
    <w:rsid w:val="00125921"/>
    <w:rsid w:val="00131C6F"/>
    <w:rsid w:val="00156AE8"/>
    <w:rsid w:val="00163B1F"/>
    <w:rsid w:val="001905A4"/>
    <w:rsid w:val="00195A55"/>
    <w:rsid w:val="001973A1"/>
    <w:rsid w:val="001A5911"/>
    <w:rsid w:val="001B221A"/>
    <w:rsid w:val="001E4AC0"/>
    <w:rsid w:val="00206FAC"/>
    <w:rsid w:val="002549E3"/>
    <w:rsid w:val="00256E7E"/>
    <w:rsid w:val="00271157"/>
    <w:rsid w:val="002A025B"/>
    <w:rsid w:val="002A493E"/>
    <w:rsid w:val="002C546B"/>
    <w:rsid w:val="002C7276"/>
    <w:rsid w:val="003103DF"/>
    <w:rsid w:val="0035039B"/>
    <w:rsid w:val="00351A61"/>
    <w:rsid w:val="003F0A18"/>
    <w:rsid w:val="00403CEF"/>
    <w:rsid w:val="00421186"/>
    <w:rsid w:val="00450CE8"/>
    <w:rsid w:val="0045553E"/>
    <w:rsid w:val="004B4260"/>
    <w:rsid w:val="005032F7"/>
    <w:rsid w:val="005361BC"/>
    <w:rsid w:val="005628A5"/>
    <w:rsid w:val="005773E8"/>
    <w:rsid w:val="0058404A"/>
    <w:rsid w:val="005D70D8"/>
    <w:rsid w:val="005E2998"/>
    <w:rsid w:val="00600789"/>
    <w:rsid w:val="006173F8"/>
    <w:rsid w:val="00674D68"/>
    <w:rsid w:val="0067530A"/>
    <w:rsid w:val="0070304D"/>
    <w:rsid w:val="00710FC4"/>
    <w:rsid w:val="00743885"/>
    <w:rsid w:val="00745C84"/>
    <w:rsid w:val="007728A3"/>
    <w:rsid w:val="00792A33"/>
    <w:rsid w:val="00817874"/>
    <w:rsid w:val="0083109F"/>
    <w:rsid w:val="00860F07"/>
    <w:rsid w:val="0087454B"/>
    <w:rsid w:val="008C3CF5"/>
    <w:rsid w:val="008C5D6A"/>
    <w:rsid w:val="008D5368"/>
    <w:rsid w:val="008E45A1"/>
    <w:rsid w:val="008E7AFA"/>
    <w:rsid w:val="00924122"/>
    <w:rsid w:val="00955EFB"/>
    <w:rsid w:val="009739DD"/>
    <w:rsid w:val="009820EC"/>
    <w:rsid w:val="009D2687"/>
    <w:rsid w:val="009E7DC8"/>
    <w:rsid w:val="00A34890"/>
    <w:rsid w:val="00A36AA2"/>
    <w:rsid w:val="00AB5586"/>
    <w:rsid w:val="00B13156"/>
    <w:rsid w:val="00B3061C"/>
    <w:rsid w:val="00B61F78"/>
    <w:rsid w:val="00B62F54"/>
    <w:rsid w:val="00B83AF0"/>
    <w:rsid w:val="00BA6AF1"/>
    <w:rsid w:val="00BB72D5"/>
    <w:rsid w:val="00BC37E5"/>
    <w:rsid w:val="00BF636A"/>
    <w:rsid w:val="00C67211"/>
    <w:rsid w:val="00C67AD3"/>
    <w:rsid w:val="00C70E1E"/>
    <w:rsid w:val="00C84C35"/>
    <w:rsid w:val="00CA2D91"/>
    <w:rsid w:val="00CB12E4"/>
    <w:rsid w:val="00CF2B6C"/>
    <w:rsid w:val="00D43C05"/>
    <w:rsid w:val="00D454FF"/>
    <w:rsid w:val="00D56BC5"/>
    <w:rsid w:val="00D66C8D"/>
    <w:rsid w:val="00D73A76"/>
    <w:rsid w:val="00DE2708"/>
    <w:rsid w:val="00DE33BF"/>
    <w:rsid w:val="00DF0609"/>
    <w:rsid w:val="00E435B7"/>
    <w:rsid w:val="00E93E11"/>
    <w:rsid w:val="00EB04AE"/>
    <w:rsid w:val="00F41155"/>
    <w:rsid w:val="00F5594F"/>
    <w:rsid w:val="00F769E8"/>
    <w:rsid w:val="00F870A9"/>
    <w:rsid w:val="00FB68D2"/>
    <w:rsid w:val="00FC5160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E815F8"/>
  <w15:chartTrackingRefBased/>
  <w15:docId w15:val="{CD5D6C3D-7C6C-45A3-988C-A92F5E9B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inorBidi"/>
        <w:sz w:val="22"/>
        <w:szCs w:val="22"/>
        <w:lang w:val="de-CH" w:eastAsia="en-US" w:bidi="ar-SA"/>
      </w:rPr>
    </w:rPrDefault>
    <w:pPrDefault>
      <w:pPr>
        <w:spacing w:after="2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7AD3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13"/>
    <w:qFormat/>
    <w:rsid w:val="00743885"/>
    <w:pPr>
      <w:keepNext/>
      <w:keepLines/>
      <w:numPr>
        <w:numId w:val="3"/>
      </w:numPr>
      <w:spacing w:before="320" w:after="60" w:line="360" w:lineRule="atLeast"/>
      <w:ind w:left="737" w:hanging="737"/>
      <w:outlineLvl w:val="0"/>
    </w:pPr>
    <w:rPr>
      <w:rFonts w:eastAsiaTheme="majorEastAsia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13"/>
    <w:qFormat/>
    <w:rsid w:val="00743885"/>
    <w:pPr>
      <w:keepNext/>
      <w:keepLines/>
      <w:numPr>
        <w:ilvl w:val="1"/>
        <w:numId w:val="3"/>
      </w:numPr>
      <w:spacing w:before="320" w:after="0"/>
      <w:ind w:left="737" w:hanging="737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13"/>
    <w:qFormat/>
    <w:rsid w:val="00743885"/>
    <w:pPr>
      <w:keepNext/>
      <w:keepLines/>
      <w:numPr>
        <w:ilvl w:val="2"/>
        <w:numId w:val="3"/>
      </w:numPr>
      <w:spacing w:before="320" w:after="0"/>
      <w:ind w:left="737" w:hanging="737"/>
      <w:outlineLvl w:val="2"/>
    </w:pPr>
    <w:rPr>
      <w:rFonts w:eastAsiaTheme="majorEastAsia" w:cstheme="majorBidi"/>
      <w:b/>
      <w:color w:val="3E4245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B13156"/>
    <w:pPr>
      <w:keepNext/>
      <w:keepLines/>
      <w:numPr>
        <w:ilvl w:val="3"/>
        <w:numId w:val="3"/>
      </w:numPr>
      <w:spacing w:before="320" w:after="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13156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  <w:color w:val="5E6469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13156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color w:val="3E424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13156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/>
      <w:iCs/>
      <w:color w:val="3E4245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13156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13156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0F07"/>
    <w:pPr>
      <w:spacing w:after="0" w:line="300" w:lineRule="atLeast"/>
    </w:pPr>
  </w:style>
  <w:style w:type="paragraph" w:customStyle="1" w:styleId="Benutzerangaben">
    <w:name w:val="Benutzerangaben"/>
    <w:basedOn w:val="Standard"/>
    <w:uiPriority w:val="6"/>
    <w:qFormat/>
    <w:rsid w:val="00860F07"/>
    <w:pPr>
      <w:spacing w:after="0" w:line="220" w:lineRule="atLeast"/>
    </w:pPr>
    <w:rPr>
      <w:sz w:val="16"/>
    </w:rPr>
  </w:style>
  <w:style w:type="paragraph" w:customStyle="1" w:styleId="Betreff-TitelimText">
    <w:name w:val="Betreff - Titel im Text"/>
    <w:basedOn w:val="Standard"/>
    <w:uiPriority w:val="2"/>
    <w:qFormat/>
    <w:rsid w:val="00860F07"/>
    <w:pPr>
      <w:spacing w:after="0"/>
    </w:pPr>
    <w:rPr>
      <w:b/>
    </w:rPr>
  </w:style>
  <w:style w:type="paragraph" w:customStyle="1" w:styleId="-StrichAufzhlunglinks">
    <w:name w:val="- Strich Aufzählung links"/>
    <w:basedOn w:val="Standard"/>
    <w:uiPriority w:val="4"/>
    <w:qFormat/>
    <w:rsid w:val="00860F07"/>
    <w:pPr>
      <w:numPr>
        <w:numId w:val="1"/>
      </w:numPr>
      <w:ind w:left="284" w:hanging="284"/>
      <w:contextualSpacing/>
    </w:pPr>
  </w:style>
  <w:style w:type="paragraph" w:customStyle="1" w:styleId="Nummerierunglinks">
    <w:name w:val="Nummerierung links"/>
    <w:basedOn w:val="Standard"/>
    <w:uiPriority w:val="4"/>
    <w:qFormat/>
    <w:rsid w:val="00860F07"/>
    <w:pPr>
      <w:numPr>
        <w:numId w:val="2"/>
      </w:numPr>
      <w:ind w:left="284" w:hanging="284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860F07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60F07"/>
    <w:rPr>
      <w:sz w:val="16"/>
    </w:rPr>
  </w:style>
  <w:style w:type="paragraph" w:customStyle="1" w:styleId="LeadText8ptFett">
    <w:name w:val="Lead_Text 8pt Fett"/>
    <w:basedOn w:val="Standard"/>
    <w:uiPriority w:val="6"/>
    <w:qFormat/>
    <w:rsid w:val="00860F07"/>
    <w:pPr>
      <w:spacing w:after="0" w:line="220" w:lineRule="atLeast"/>
    </w:pPr>
    <w:rPr>
      <w:b/>
      <w:sz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3103DF"/>
    <w:pPr>
      <w:spacing w:line="220" w:lineRule="atLeast"/>
      <w:ind w:left="1418" w:hanging="1418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103DF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103DF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103DF"/>
    <w:rPr>
      <w:sz w:val="16"/>
      <w:szCs w:val="20"/>
    </w:rPr>
  </w:style>
  <w:style w:type="paragraph" w:styleId="Titel">
    <w:name w:val="Title"/>
    <w:basedOn w:val="Standard"/>
    <w:next w:val="Standard"/>
    <w:link w:val="TitelZchn"/>
    <w:uiPriority w:val="9"/>
    <w:qFormat/>
    <w:rsid w:val="009E7DC8"/>
    <w:pPr>
      <w:spacing w:after="0" w:line="360" w:lineRule="atLeast"/>
      <w:contextualSpacing/>
    </w:pPr>
    <w:rPr>
      <w:rFonts w:eastAsiaTheme="majorEastAsia" w:cstheme="majorBidi"/>
      <w:b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C67AD3"/>
    <w:rPr>
      <w:rFonts w:eastAsiaTheme="majorEastAsia" w:cstheme="majorBidi"/>
      <w:b/>
      <w:kern w:val="28"/>
      <w:sz w:val="3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156"/>
    <w:pPr>
      <w:numPr>
        <w:ilvl w:val="1"/>
      </w:numPr>
      <w:spacing w:after="0" w:line="340" w:lineRule="atLeast"/>
    </w:pPr>
    <w:rPr>
      <w:rFonts w:asciiTheme="minorHAnsi" w:eastAsiaTheme="minorEastAsia" w:hAnsiTheme="minorHAnsi"/>
      <w:b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156"/>
    <w:rPr>
      <w:rFonts w:asciiTheme="minorHAnsi" w:eastAsiaTheme="minorEastAsia" w:hAnsiTheme="minorHAnsi"/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C67AD3"/>
    <w:rPr>
      <w:rFonts w:eastAsiaTheme="majorEastAsia" w:cstheme="majorBidi"/>
      <w:b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C67AD3"/>
    <w:rPr>
      <w:rFonts w:eastAsiaTheme="majorEastAsia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C67AD3"/>
    <w:rPr>
      <w:rFonts w:eastAsiaTheme="majorEastAsia" w:cstheme="majorBidi"/>
      <w:b/>
      <w:color w:val="3E4245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3885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3156"/>
    <w:rPr>
      <w:rFonts w:eastAsiaTheme="majorEastAsia" w:cstheme="majorBidi"/>
      <w:color w:val="5E6469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3156"/>
    <w:rPr>
      <w:rFonts w:eastAsiaTheme="majorEastAsia" w:cstheme="majorBidi"/>
      <w:color w:val="3E4245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156"/>
    <w:rPr>
      <w:rFonts w:eastAsiaTheme="majorEastAsia" w:cstheme="majorBidi"/>
      <w:i/>
      <w:iCs/>
      <w:color w:val="3E4245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3156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3156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743885"/>
    <w:rPr>
      <w:color w:val="7E868C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743885"/>
    <w:pPr>
      <w:spacing w:before="100" w:after="100"/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743885"/>
    <w:pPr>
      <w:spacing w:after="60"/>
      <w:ind w:left="1021" w:hanging="567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743885"/>
    <w:pPr>
      <w:spacing w:after="60"/>
      <w:ind w:left="1815" w:hanging="794"/>
      <w:contextualSpacing/>
    </w:pPr>
  </w:style>
  <w:style w:type="table" w:styleId="Tabellenraster">
    <w:name w:val="Table Grid"/>
    <w:basedOn w:val="NormaleTabelle"/>
    <w:uiPriority w:val="39"/>
    <w:rsid w:val="0074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VKFohneLinien">
    <w:name w:val="1 VKF ohne Linien"/>
    <w:basedOn w:val="NormaleTabelle"/>
    <w:uiPriority w:val="99"/>
    <w:rsid w:val="00743885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ellemithellemGitternetz">
    <w:name w:val="Grid Table Light"/>
    <w:basedOn w:val="NormaleTabelle"/>
    <w:uiPriority w:val="40"/>
    <w:rsid w:val="007438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VKFLinienhorizontal">
    <w:name w:val="2 VKF Linien horizontal"/>
    <w:basedOn w:val="NormaleTabelle"/>
    <w:uiPriority w:val="99"/>
    <w:rsid w:val="00E93E11"/>
    <w:pPr>
      <w:spacing w:after="0" w:line="240" w:lineRule="auto"/>
    </w:pPr>
    <w:tblPr>
      <w:tblStyleRowBandSize w:val="1"/>
      <w:tblBorders>
        <w:bottom w:val="single" w:sz="4" w:space="0" w:color="7F7F7F" w:themeColor="text2"/>
      </w:tblBorders>
    </w:tbl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table" w:customStyle="1" w:styleId="3VKFLinienhorizontalmitTitelzeileFett">
    <w:name w:val="3 VKF Linien horizontal mit Titelzeile Fett"/>
    <w:basedOn w:val="NormaleTabelle"/>
    <w:uiPriority w:val="99"/>
    <w:rsid w:val="00E93E11"/>
    <w:pPr>
      <w:spacing w:after="0" w:line="240" w:lineRule="auto"/>
    </w:pPr>
    <w:tblPr>
      <w:tblStyleRowBandSize w:val="1"/>
    </w:tblPr>
    <w:tblStylePr w:type="firstRow">
      <w:rPr>
        <w:b/>
      </w:rPr>
      <w:tblPr/>
      <w:tcPr>
        <w:tcBorders>
          <w:top w:val="single" w:sz="4" w:space="0" w:color="7F7F7F" w:themeColor="text2"/>
          <w:bottom w:val="single" w:sz="4" w:space="0" w:color="7F7F7F" w:themeColor="text2"/>
        </w:tcBorders>
      </w:tcPr>
    </w:tblStylePr>
    <w:tblStylePr w:type="lastRow">
      <w:rPr>
        <w:b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paragraph" w:styleId="Listenabsatz">
    <w:name w:val="List Paragraph"/>
    <w:basedOn w:val="Standard"/>
    <w:uiPriority w:val="34"/>
    <w:rsid w:val="00E93E11"/>
    <w:pPr>
      <w:ind w:left="720"/>
      <w:contextualSpacing/>
    </w:pPr>
  </w:style>
  <w:style w:type="numbering" w:customStyle="1" w:styleId="1VKFNummern3EbenenAltN">
    <w:name w:val="1 VKF Nummern 3 Ebenen (Alt+N)"/>
    <w:uiPriority w:val="99"/>
    <w:rsid w:val="00E93E11"/>
    <w:pPr>
      <w:numPr>
        <w:numId w:val="5"/>
      </w:numPr>
    </w:pPr>
  </w:style>
  <w:style w:type="numbering" w:customStyle="1" w:styleId="2VKFAufzhlungen3EbenenAltA">
    <w:name w:val="2 VKF Aufzählungen 3 Ebenen (Alt+A)"/>
    <w:uiPriority w:val="99"/>
    <w:rsid w:val="009739DD"/>
    <w:pPr>
      <w:numPr>
        <w:numId w:val="13"/>
      </w:numPr>
    </w:pPr>
  </w:style>
  <w:style w:type="numbering" w:customStyle="1" w:styleId="3VKFNummernAufzhlung3EbenenAltS">
    <w:name w:val="3 VKF Nummern + Aufzählung 3 Ebenen (Alt+S)"/>
    <w:uiPriority w:val="99"/>
    <w:rsid w:val="009739DD"/>
    <w:pPr>
      <w:numPr>
        <w:numId w:val="19"/>
      </w:numPr>
    </w:pPr>
  </w:style>
  <w:style w:type="paragraph" w:customStyle="1" w:styleId="ABClinksbndig">
    <w:name w:val="ABC linksbündig"/>
    <w:basedOn w:val="Listenabsatz"/>
    <w:uiPriority w:val="4"/>
    <w:qFormat/>
    <w:rsid w:val="009739DD"/>
    <w:pPr>
      <w:numPr>
        <w:numId w:val="22"/>
      </w:numPr>
      <w:ind w:left="284" w:hanging="284"/>
    </w:pPr>
  </w:style>
  <w:style w:type="numbering" w:customStyle="1" w:styleId="4VKFNummernABC2EbenenAltB">
    <w:name w:val="4 VKF Nummern + ABC 2 Ebenen (Alt+B)"/>
    <w:uiPriority w:val="99"/>
    <w:rsid w:val="009739DD"/>
    <w:pPr>
      <w:numPr>
        <w:numId w:val="23"/>
      </w:numPr>
    </w:pPr>
  </w:style>
  <w:style w:type="character" w:styleId="Platzhaltertext">
    <w:name w:val="Placeholder Text"/>
    <w:basedOn w:val="Absatz-Standardschriftart"/>
    <w:uiPriority w:val="99"/>
    <w:semiHidden/>
    <w:rsid w:val="00B3061C"/>
    <w:rPr>
      <w:color w:val="808080"/>
    </w:rPr>
  </w:style>
  <w:style w:type="numbering" w:customStyle="1" w:styleId="ListefrProtokoll">
    <w:name w:val="Liste für Protokoll"/>
    <w:uiPriority w:val="99"/>
    <w:rsid w:val="00256E7E"/>
    <w:pPr>
      <w:numPr>
        <w:numId w:val="28"/>
      </w:numPr>
    </w:pPr>
  </w:style>
  <w:style w:type="character" w:styleId="Endnotenzeichen">
    <w:name w:val="endnote reference"/>
    <w:basedOn w:val="Absatz-Standardschriftart"/>
    <w:uiPriority w:val="99"/>
    <w:semiHidden/>
    <w:unhideWhenUsed/>
    <w:rsid w:val="00DE270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0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025B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3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fk.ch" TargetMode="External"/><Relationship Id="rId1" Type="http://schemas.openxmlformats.org/officeDocument/2006/relationships/hyperlink" Target="mailto:info@kfk.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\Koch%20Hanspeter,%20Kaminfegergesch&#228;ft\Data%20-%20Allgemein\Daten%20KFK\Marketing\Homepage\2022\Inhalte%20neue%20Website%202022\06%20Links%20und%20Downloads\VKF%20&#220;bereinstimmungserkl&#228;rung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E007E6CE58848D59F3340972827B4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659CC5-B3AF-4C76-A571-362AF88FA3E3}"/>
      </w:docPartPr>
      <w:docPartBody>
        <w:p w:rsidR="005D6207" w:rsidRDefault="005D6207">
          <w:pPr>
            <w:pStyle w:val="3E007E6CE58848D59F3340972827B42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BC2AD91BF2F14CA9B80872D783F590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2577E3-048F-40EC-8DD4-ADD30E955BA5}"/>
      </w:docPartPr>
      <w:docPartBody>
        <w:p w:rsidR="005D6207" w:rsidRDefault="005D6207">
          <w:pPr>
            <w:pStyle w:val="BC2AD91BF2F14CA9B80872D783F590D6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9A5F90AC349D409FBF9209D5DD7BA4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F6140A-D6CE-4752-A58D-03A1E1D8FD64}"/>
      </w:docPartPr>
      <w:docPartBody>
        <w:p w:rsidR="005D6207" w:rsidRDefault="005D6207">
          <w:pPr>
            <w:pStyle w:val="9A5F90AC349D409FBF9209D5DD7BA405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A0A2ACFC4CC64EFEA22EF36487619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6111CB-39CD-4DCE-B30A-0207C1C09059}"/>
      </w:docPartPr>
      <w:docPartBody>
        <w:p w:rsidR="005D6207" w:rsidRDefault="005D6207">
          <w:pPr>
            <w:pStyle w:val="A0A2ACFC4CC64EFEA22EF36487619734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5613477122384198BB4727034F0BFF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B96019-55DC-4F94-924F-1EB6F95ED5D1}"/>
      </w:docPartPr>
      <w:docPartBody>
        <w:p w:rsidR="005D6207" w:rsidRDefault="005D6207">
          <w:pPr>
            <w:pStyle w:val="5613477122384198BB4727034F0BFF54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CB7436249EFA45E8A7078DB7E25016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0A0DC3-9FEB-4200-8737-C422160974B1}"/>
      </w:docPartPr>
      <w:docPartBody>
        <w:p w:rsidR="005D6207" w:rsidRDefault="005D6207">
          <w:pPr>
            <w:pStyle w:val="CB7436249EFA45E8A7078DB7E2501628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0C2B365D534B45CCA12EC193294ADA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3649EE-6C8D-4720-BCF3-B7F8512BE098}"/>
      </w:docPartPr>
      <w:docPartBody>
        <w:p w:rsidR="005D6207" w:rsidRDefault="005D6207">
          <w:pPr>
            <w:pStyle w:val="0C2B365D534B45CCA12EC193294ADAA8"/>
          </w:pPr>
          <w:r w:rsidRPr="00D454FF">
            <w:rPr>
              <w:rStyle w:val="Platzhaltertext"/>
              <w:vanish/>
            </w:rPr>
            <w:t>Zusätzlicher Text</w:t>
          </w:r>
        </w:p>
      </w:docPartBody>
    </w:docPart>
    <w:docPart>
      <w:docPartPr>
        <w:name w:val="FBC6A33961464D1D967A33BB57C5B9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83F41B-4EA4-4007-B131-4F293558E03C}"/>
      </w:docPartPr>
      <w:docPartBody>
        <w:p w:rsidR="005D6207" w:rsidRDefault="005D6207">
          <w:pPr>
            <w:pStyle w:val="FBC6A33961464D1D967A33BB57C5B9C4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2BD55966118E498F8A347C9E07CF9F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D4407E-6D78-4E22-AFFC-6A10E1C00FDD}"/>
      </w:docPartPr>
      <w:docPartBody>
        <w:p w:rsidR="005D6207" w:rsidRDefault="005D6207">
          <w:pPr>
            <w:pStyle w:val="2BD55966118E498F8A347C9E07CF9F2A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A99C76C5E38A424B94A72A29156FE3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685EA4-57C4-4A41-BA4E-F06B39763D68}"/>
      </w:docPartPr>
      <w:docPartBody>
        <w:p w:rsidR="005D6207" w:rsidRDefault="005D6207">
          <w:pPr>
            <w:pStyle w:val="A99C76C5E38A424B94A72A29156FE32E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8C03D805CB2F472586215CDD5AE01E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B18B2A-97ED-40E5-B079-FCAC92B0E34E}"/>
      </w:docPartPr>
      <w:docPartBody>
        <w:p w:rsidR="005D6207" w:rsidRDefault="005D6207">
          <w:pPr>
            <w:pStyle w:val="8C03D805CB2F472586215CDD5AE01E82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0C38244D2478493984F715DC844ED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05E1E1-164D-47E6-AC89-1FBD164A67EC}"/>
      </w:docPartPr>
      <w:docPartBody>
        <w:p w:rsidR="005D6207" w:rsidRDefault="005D6207">
          <w:pPr>
            <w:pStyle w:val="0C38244D2478493984F715DC844ED1A9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FCEA9BEF3C4846E8B3B32714753FA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E3A05-DF6B-4695-9C34-BDD1B81F0EB0}"/>
      </w:docPartPr>
      <w:docPartBody>
        <w:p w:rsidR="005D6207" w:rsidRDefault="005D6207">
          <w:pPr>
            <w:pStyle w:val="FCEA9BEF3C4846E8B3B32714753FA91C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8B44A31CDB23469AB0DEB9DF3C0E3B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4017F2-782C-487F-AEF8-E617C9E30D47}"/>
      </w:docPartPr>
      <w:docPartBody>
        <w:p w:rsidR="005D6207" w:rsidRDefault="005D6207">
          <w:pPr>
            <w:pStyle w:val="8B44A31CDB23469AB0DEB9DF3C0E3B3E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63FEBF1ADAAC4DC39191F8C49EFD3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BA0F9-BE8E-4817-B9C3-EE2BDA8F4139}"/>
      </w:docPartPr>
      <w:docPartBody>
        <w:p w:rsidR="005D6207" w:rsidRDefault="005D6207">
          <w:pPr>
            <w:pStyle w:val="63FEBF1ADAAC4DC39191F8C49EFD3452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75D120779B52434BA4B82A3DEE491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233F7-B373-4EED-9CEF-DE76BF2BFB7A}"/>
      </w:docPartPr>
      <w:docPartBody>
        <w:p w:rsidR="005D6207" w:rsidRDefault="005D6207">
          <w:pPr>
            <w:pStyle w:val="75D120779B52434BA4B82A3DEE491D8F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A53F4CA425944493B4FD3085EDF35D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DF5271-950C-4339-906E-BDAE69AB85AB}"/>
      </w:docPartPr>
      <w:docPartBody>
        <w:p w:rsidR="005D6207" w:rsidRDefault="005D6207">
          <w:pPr>
            <w:pStyle w:val="A53F4CA425944493B4FD3085EDF35DFA"/>
          </w:pPr>
          <w:r w:rsidRPr="00D454FF">
            <w:rPr>
              <w:rStyle w:val="Platzhaltertext"/>
              <w:vanish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07"/>
    <w:rsid w:val="005032F7"/>
    <w:rsid w:val="005D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3E007E6CE58848D59F3340972827B428">
    <w:name w:val="3E007E6CE58848D59F3340972827B428"/>
  </w:style>
  <w:style w:type="paragraph" w:customStyle="1" w:styleId="BC2AD91BF2F14CA9B80872D783F590D6">
    <w:name w:val="BC2AD91BF2F14CA9B80872D783F590D6"/>
  </w:style>
  <w:style w:type="paragraph" w:customStyle="1" w:styleId="9A5F90AC349D409FBF9209D5DD7BA405">
    <w:name w:val="9A5F90AC349D409FBF9209D5DD7BA405"/>
  </w:style>
  <w:style w:type="paragraph" w:customStyle="1" w:styleId="A0A2ACFC4CC64EFEA22EF36487619734">
    <w:name w:val="A0A2ACFC4CC64EFEA22EF36487619734"/>
  </w:style>
  <w:style w:type="paragraph" w:customStyle="1" w:styleId="5613477122384198BB4727034F0BFF54">
    <w:name w:val="5613477122384198BB4727034F0BFF54"/>
  </w:style>
  <w:style w:type="paragraph" w:customStyle="1" w:styleId="CB7436249EFA45E8A7078DB7E2501628">
    <w:name w:val="CB7436249EFA45E8A7078DB7E2501628"/>
  </w:style>
  <w:style w:type="paragraph" w:customStyle="1" w:styleId="0C2B365D534B45CCA12EC193294ADAA8">
    <w:name w:val="0C2B365D534B45CCA12EC193294ADAA8"/>
  </w:style>
  <w:style w:type="paragraph" w:customStyle="1" w:styleId="FBC6A33961464D1D967A33BB57C5B9C4">
    <w:name w:val="FBC6A33961464D1D967A33BB57C5B9C4"/>
  </w:style>
  <w:style w:type="paragraph" w:customStyle="1" w:styleId="2BD55966118E498F8A347C9E07CF9F2A">
    <w:name w:val="2BD55966118E498F8A347C9E07CF9F2A"/>
  </w:style>
  <w:style w:type="paragraph" w:customStyle="1" w:styleId="A99C76C5E38A424B94A72A29156FE32E">
    <w:name w:val="A99C76C5E38A424B94A72A29156FE32E"/>
  </w:style>
  <w:style w:type="paragraph" w:customStyle="1" w:styleId="8C03D805CB2F472586215CDD5AE01E82">
    <w:name w:val="8C03D805CB2F472586215CDD5AE01E82"/>
  </w:style>
  <w:style w:type="paragraph" w:customStyle="1" w:styleId="0C38244D2478493984F715DC844ED1A9">
    <w:name w:val="0C38244D2478493984F715DC844ED1A9"/>
  </w:style>
  <w:style w:type="paragraph" w:customStyle="1" w:styleId="FCEA9BEF3C4846E8B3B32714753FA91C">
    <w:name w:val="FCEA9BEF3C4846E8B3B32714753FA91C"/>
  </w:style>
  <w:style w:type="paragraph" w:customStyle="1" w:styleId="8B44A31CDB23469AB0DEB9DF3C0E3B3E">
    <w:name w:val="8B44A31CDB23469AB0DEB9DF3C0E3B3E"/>
  </w:style>
  <w:style w:type="paragraph" w:customStyle="1" w:styleId="63FEBF1ADAAC4DC39191F8C49EFD3452">
    <w:name w:val="63FEBF1ADAAC4DC39191F8C49EFD3452"/>
  </w:style>
  <w:style w:type="paragraph" w:customStyle="1" w:styleId="75D120779B52434BA4B82A3DEE491D8F">
    <w:name w:val="75D120779B52434BA4B82A3DEE491D8F"/>
  </w:style>
  <w:style w:type="paragraph" w:customStyle="1" w:styleId="A53F4CA425944493B4FD3085EDF35DFA">
    <w:name w:val="A53F4CA425944493B4FD3085EDF35D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VKG">
  <a:themeElements>
    <a:clrScheme name="VKG">
      <a:dk1>
        <a:sysClr val="windowText" lastClr="000000"/>
      </a:dk1>
      <a:lt1>
        <a:sysClr val="window" lastClr="FFFFFF"/>
      </a:lt1>
      <a:dk2>
        <a:srgbClr val="7F7F7F"/>
      </a:dk2>
      <a:lt2>
        <a:srgbClr val="BFBFBF"/>
      </a:lt2>
      <a:accent1>
        <a:srgbClr val="7E868C"/>
      </a:accent1>
      <a:accent2>
        <a:srgbClr val="9389BA"/>
      </a:accent2>
      <a:accent3>
        <a:srgbClr val="C8B12F"/>
      </a:accent3>
      <a:accent4>
        <a:srgbClr val="E78F6A"/>
      </a:accent4>
      <a:accent5>
        <a:srgbClr val="2BADC2"/>
      </a:accent5>
      <a:accent6>
        <a:srgbClr val="E69641"/>
      </a:accent6>
      <a:hlink>
        <a:srgbClr val="7E868C"/>
      </a:hlink>
      <a:folHlink>
        <a:srgbClr val="9389BA"/>
      </a:folHlink>
    </a:clrScheme>
    <a:fontScheme name="VKG_All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8DDA515DE1848AD78EE49AF7007E4" ma:contentTypeVersion="13" ma:contentTypeDescription="Ein neues Dokument erstellen." ma:contentTypeScope="" ma:versionID="ea4973865cdf56b4c6c56928d1f2d38f">
  <xsd:schema xmlns:xsd="http://www.w3.org/2001/XMLSchema" xmlns:xs="http://www.w3.org/2001/XMLSchema" xmlns:p="http://schemas.microsoft.com/office/2006/metadata/properties" xmlns:ns2="ee966651-27ec-402d-83d1-b9e344ffa72b" xmlns:ns3="bf98ce1e-c692-4ae6-bb49-15f2d6b17e12" targetNamespace="http://schemas.microsoft.com/office/2006/metadata/properties" ma:root="true" ma:fieldsID="5edae41df087c8f93ffb2ae671087a9c" ns2:_="" ns3:_="">
    <xsd:import namespace="ee966651-27ec-402d-83d1-b9e344ffa72b"/>
    <xsd:import namespace="bf98ce1e-c692-4ae6-bb49-15f2d6b17e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66651-27ec-402d-83d1-b9e344ffa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f8b5694-c6c4-4e04-a85d-77e23c511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8ce1e-c692-4ae6-bb49-15f2d6b17e1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7f1875-3d25-43b2-a23c-49984dd56345}" ma:internalName="TaxCatchAll" ma:showField="CatchAllData" ma:web="bf98ce1e-c692-4ae6-bb49-15f2d6b17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966651-27ec-402d-83d1-b9e344ffa72b">
      <Terms xmlns="http://schemas.microsoft.com/office/infopath/2007/PartnerControls"/>
    </lcf76f155ced4ddcb4097134ff3c332f>
    <TaxCatchAll xmlns="bf98ce1e-c692-4ae6-bb49-15f2d6b17e1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806F8-BC90-4FD1-B5FC-6314BA8ADC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BFDCC1-A276-4953-BB4B-AA17BAB4E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66651-27ec-402d-83d1-b9e344ffa72b"/>
    <ds:schemaRef ds:uri="bf98ce1e-c692-4ae6-bb49-15f2d6b17e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3E9B4F-49F4-4ED7-8F5D-A42EF7C54D3F}">
  <ds:schemaRefs>
    <ds:schemaRef ds:uri="http://schemas.microsoft.com/office/2006/metadata/properties"/>
    <ds:schemaRef ds:uri="http://schemas.microsoft.com/office/infopath/2007/PartnerControls"/>
    <ds:schemaRef ds:uri="ee966651-27ec-402d-83d1-b9e344ffa72b"/>
    <ds:schemaRef ds:uri="bf98ce1e-c692-4ae6-bb49-15f2d6b17e12"/>
  </ds:schemaRefs>
</ds:datastoreItem>
</file>

<file path=customXml/itemProps4.xml><?xml version="1.0" encoding="utf-8"?>
<ds:datastoreItem xmlns:ds="http://schemas.openxmlformats.org/officeDocument/2006/customXml" ds:itemID="{C3736604-7F03-46CF-A359-E6C23AC23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VKF Übereinstimmungserklärung 2025.dotx</Template>
  <TotalTime>0</TotalTime>
  <Pages>1</Pages>
  <Words>224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11-15 Mustervorlage Übereinstimmungserklärung</vt:lpstr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11-15 Mustervorlage Übereinstimmungserklärung</dc:title>
  <dc:subject/>
  <dc:creator>Natalie Koch</dc:creator>
  <cp:keywords/>
  <dc:description/>
  <cp:lastModifiedBy>Natalie Koch</cp:lastModifiedBy>
  <cp:revision>1</cp:revision>
  <cp:lastPrinted>2024-07-03T13:20:00Z</cp:lastPrinted>
  <dcterms:created xsi:type="dcterms:W3CDTF">2025-01-06T16:33:00Z</dcterms:created>
  <dcterms:modified xsi:type="dcterms:W3CDTF">2025-01-06T16:33:00Z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0x0101005F68DDA515DE1848AD78EE49AF7007E4</vt:lpwstr>
  </property>
  <property fmtid="{D5CDD505-2E9C-101B-9397-08002B2CF9AE}" pid="3" name="PublishingContact">
    <vt:lpwstr/>
  </property>
  <property fmtid="{D5CDD505-2E9C-101B-9397-08002B2CF9AE}" pid="4" name="Contentlanguage">
    <vt:lpwstr>deutsch</vt:lpwstr>
  </property>
  <property fmtid="{D5CDD505-2E9C-101B-9397-08002B2CF9AE}" pid="5" name="Order">
    <vt:r8>1800</vt:r8>
  </property>
  <property fmtid="{D5CDD505-2E9C-101B-9397-08002B2CF9AE}" pid="6" name="ArticleByLine">
    <vt:lpwstr/>
  </property>
  <property fmtid="{D5CDD505-2E9C-101B-9397-08002B2CF9AE}" pid="7" name="xd_Signature">
    <vt:bool>false</vt:bool>
  </property>
  <property fmtid="{D5CDD505-2E9C-101B-9397-08002B2CF9AE}" pid="8" name="PublishingPageImage">
    <vt:lpwstr/>
  </property>
  <property fmtid="{D5CDD505-2E9C-101B-9397-08002B2CF9AE}" pid="9" name="SummaryLinks">
    <vt:lpwstr/>
  </property>
  <property fmtid="{D5CDD505-2E9C-101B-9397-08002B2CF9AE}" pid="10" name="xd_ProgID">
    <vt:lpwstr/>
  </property>
  <property fmtid="{D5CDD505-2E9C-101B-9397-08002B2CF9AE}" pid="11" name="SummaryLinks2">
    <vt:lpwstr/>
  </property>
  <property fmtid="{D5CDD505-2E9C-101B-9397-08002B2CF9AE}" pid="12" name="DeployingUniqueId">
    <vt:lpwstr>4755ae4e-36d6-484d-9279-7ad0fedc4168</vt:lpwstr>
  </property>
  <property fmtid="{D5CDD505-2E9C-101B-9397-08002B2CF9AE}" pid="13" name="PublishingVariationRelationshipLinkFieldID">
    <vt:lpwstr/>
  </property>
  <property fmtid="{D5CDD505-2E9C-101B-9397-08002B2CF9AE}" pid="14" name="VkgPubPosition">
    <vt:lpwstr>88;#j - Formulare|6758dac5-3508-451b-a597-21b1e240c249</vt:lpwstr>
  </property>
  <property fmtid="{D5CDD505-2E9C-101B-9397-08002B2CF9AE}" pid="15" name="HeaderStyleDefinitions">
    <vt:lpwstr/>
  </property>
  <property fmtid="{D5CDD505-2E9C-101B-9397-08002B2CF9AE}" pid="16" name="TemplateUrl">
    <vt:lpwstr/>
  </property>
  <property fmtid="{D5CDD505-2E9C-101B-9397-08002B2CF9AE}" pid="17" name="PublishingImageCaption">
    <vt:lpwstr/>
  </property>
  <property fmtid="{D5CDD505-2E9C-101B-9397-08002B2CF9AE}" pid="18" name="_dlc_DocIdItemGuid">
    <vt:lpwstr>49eb4e93-8514-4c02-aefc-3458cb10485f</vt:lpwstr>
  </property>
  <property fmtid="{D5CDD505-2E9C-101B-9397-08002B2CF9AE}" pid="19" name="PublishingContactPicture">
    <vt:lpwstr/>
  </property>
  <property fmtid="{D5CDD505-2E9C-101B-9397-08002B2CF9AE}" pid="20" name="PublishingPageLayout">
    <vt:lpwstr/>
  </property>
  <property fmtid="{D5CDD505-2E9C-101B-9397-08002B2CF9AE}" pid="21" name="_docset_NoMedatataSyncRequired">
    <vt:lpwstr>False</vt:lpwstr>
  </property>
  <property fmtid="{D5CDD505-2E9C-101B-9397-08002B2CF9AE}" pid="22" name="PublishingPageContent">
    <vt:lpwstr/>
  </property>
  <property fmtid="{D5CDD505-2E9C-101B-9397-08002B2CF9AE}" pid="23" name="MediaServiceImageTags">
    <vt:lpwstr/>
  </property>
</Properties>
</file>